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1045" w:type="dxa"/>
        <w:tblInd w:w="-720" w:type="dxa"/>
        <w:tblLayout w:type="fixed"/>
        <w:tblCellMar>
          <w:left w:w="115" w:type="dxa"/>
          <w:right w:w="115" w:type="dxa"/>
        </w:tblCellMar>
        <w:tblLook w:val="04A0" w:firstRow="1" w:lastRow="0" w:firstColumn="1" w:lastColumn="0" w:noHBand="0" w:noVBand="1"/>
      </w:tblPr>
      <w:tblGrid>
        <w:gridCol w:w="720"/>
        <w:gridCol w:w="10325"/>
      </w:tblGrid>
      <w:tr w:rsidR="0058489D" w:rsidRPr="00EF44C4">
        <w:trPr>
          <w:trHeight w:val="1264"/>
        </w:trPr>
        <w:tc>
          <w:tcPr>
            <w:tcW w:w="720" w:type="dxa"/>
            <w:tcBorders>
              <w:bottom w:val="nil"/>
            </w:tcBorders>
          </w:tcPr>
          <w:p w:rsidR="0058489D" w:rsidRPr="00EF44C4" w:rsidRDefault="0058489D">
            <w:pPr>
              <w:pStyle w:val="BodyText"/>
              <w:kinsoku w:val="0"/>
              <w:overflowPunct w:val="0"/>
              <w:rPr>
                <w:rFonts w:ascii="Times New Roman" w:hAnsi="Times New Roman"/>
                <w:color w:val="0072C7" w:themeColor="accent2"/>
                <w:sz w:val="24"/>
                <w:szCs w:val="24"/>
              </w:rPr>
            </w:pPr>
          </w:p>
        </w:tc>
        <w:tc>
          <w:tcPr>
            <w:tcW w:w="10325" w:type="dxa"/>
            <w:tcBorders>
              <w:bottom w:val="nil"/>
            </w:tcBorders>
          </w:tcPr>
          <w:p w:rsidR="0058489D" w:rsidRPr="00EF44C4" w:rsidRDefault="0081124B">
            <w:pPr>
              <w:pStyle w:val="Title"/>
              <w:jc w:val="center"/>
              <w:rPr>
                <w:rFonts w:ascii="Times New Roman" w:hAnsi="Times New Roman"/>
                <w:sz w:val="24"/>
                <w:szCs w:val="24"/>
              </w:rPr>
            </w:pPr>
            <w:r>
              <w:rPr>
                <w:rFonts w:ascii="Times New Roman" w:hAnsi="Times New Roman"/>
                <w:sz w:val="24"/>
                <w:szCs w:val="24"/>
              </w:rPr>
              <w:t xml:space="preserve">TUẦN </w:t>
            </w:r>
            <w:r w:rsidR="00E629BD">
              <w:rPr>
                <w:rFonts w:ascii="Times New Roman" w:hAnsi="Times New Roman"/>
                <w:sz w:val="24"/>
                <w:szCs w:val="24"/>
                <w:lang w:val="vi-VN"/>
              </w:rPr>
              <w:t>22</w:t>
            </w:r>
            <w:r>
              <w:rPr>
                <w:rFonts w:ascii="Times New Roman" w:hAnsi="Times New Roman"/>
                <w:sz w:val="24"/>
                <w:szCs w:val="24"/>
              </w:rPr>
              <w:t xml:space="preserve"> TIẾT </w:t>
            </w:r>
            <w:r w:rsidR="00E629BD">
              <w:rPr>
                <w:rFonts w:ascii="Times New Roman" w:hAnsi="Times New Roman"/>
                <w:sz w:val="24"/>
                <w:szCs w:val="24"/>
                <w:lang w:val="vi-VN"/>
              </w:rPr>
              <w:t>22</w:t>
            </w:r>
            <w:r>
              <w:rPr>
                <w:rFonts w:ascii="Times New Roman" w:hAnsi="Times New Roman"/>
                <w:sz w:val="24"/>
                <w:szCs w:val="24"/>
              </w:rPr>
              <w:t xml:space="preserve"> CHỦ ĐỀ </w:t>
            </w:r>
            <w:r w:rsidR="00E629BD">
              <w:rPr>
                <w:rFonts w:ascii="Times New Roman" w:hAnsi="Times New Roman"/>
                <w:sz w:val="24"/>
                <w:szCs w:val="24"/>
                <w:lang w:val="vi-VN"/>
              </w:rPr>
              <w:t>16</w:t>
            </w:r>
            <w:r w:rsidR="007E6D18">
              <w:rPr>
                <w:rFonts w:ascii="Times New Roman" w:hAnsi="Times New Roman"/>
                <w:sz w:val="24"/>
                <w:szCs w:val="24"/>
                <w:lang w:val="vi-VN"/>
              </w:rPr>
              <w:t xml:space="preserve"> </w:t>
            </w:r>
            <w:r w:rsidR="00E629BD">
              <w:rPr>
                <w:rFonts w:ascii="Times New Roman" w:hAnsi="Times New Roman"/>
                <w:sz w:val="24"/>
                <w:szCs w:val="24"/>
                <w:lang w:val="vi-VN"/>
              </w:rPr>
              <w:t>CƠ NĂNG</w:t>
            </w:r>
          </w:p>
        </w:tc>
      </w:tr>
    </w:tbl>
    <w:p w:rsidR="0058489D" w:rsidRPr="00EF44C4" w:rsidRDefault="0039700C">
      <w:pPr>
        <w:pStyle w:val="BodyText"/>
        <w:numPr>
          <w:ilvl w:val="0"/>
          <w:numId w:val="3"/>
        </w:numPr>
        <w:rPr>
          <w:rFonts w:ascii="Times New Roman" w:hAnsi="Times New Roman"/>
          <w:b/>
          <w:sz w:val="24"/>
          <w:szCs w:val="24"/>
          <w:lang w:val="vi-VN"/>
        </w:rPr>
      </w:pPr>
      <w:r w:rsidRPr="00EF44C4">
        <w:rPr>
          <w:rFonts w:ascii="Times New Roman" w:hAnsi="Times New Roman"/>
          <w:b/>
          <w:sz w:val="24"/>
          <w:szCs w:val="24"/>
          <w:lang w:val="vi-VN"/>
        </w:rPr>
        <w:t>NỘI DUNG GHI BÀI</w:t>
      </w:r>
    </w:p>
    <w:p w:rsidR="0058489D" w:rsidRDefault="00E629BD">
      <w:pPr>
        <w:pStyle w:val="BodyText"/>
        <w:numPr>
          <w:ilvl w:val="0"/>
          <w:numId w:val="4"/>
        </w:numPr>
        <w:ind w:left="810"/>
        <w:rPr>
          <w:rFonts w:ascii="Times New Roman" w:hAnsi="Times New Roman"/>
          <w:b/>
          <w:sz w:val="24"/>
          <w:szCs w:val="24"/>
          <w:lang w:val="vi-VN"/>
        </w:rPr>
      </w:pPr>
      <w:r>
        <w:rPr>
          <w:rFonts w:ascii="Times New Roman" w:hAnsi="Times New Roman"/>
          <w:b/>
          <w:sz w:val="24"/>
          <w:szCs w:val="24"/>
          <w:lang w:val="vi-VN"/>
        </w:rPr>
        <w:t>Liên hệ giữa công và năng lượng</w:t>
      </w:r>
    </w:p>
    <w:p w:rsidR="00E629BD" w:rsidRDefault="00E629BD" w:rsidP="00E629BD">
      <w:pPr>
        <w:pStyle w:val="BodyText"/>
        <w:ind w:left="810"/>
        <w:rPr>
          <w:rFonts w:ascii="Times New Roman" w:hAnsi="Times New Roman"/>
          <w:sz w:val="24"/>
          <w:szCs w:val="24"/>
          <w:lang w:val="vi-VN"/>
        </w:rPr>
      </w:pPr>
      <w:r>
        <w:rPr>
          <w:rFonts w:ascii="Times New Roman" w:hAnsi="Times New Roman"/>
          <w:sz w:val="24"/>
          <w:szCs w:val="24"/>
          <w:lang w:val="vi-VN"/>
        </w:rPr>
        <w:t>Khi một vật thực hiện công, ta nói vật đó có năng lượng.</w:t>
      </w:r>
    </w:p>
    <w:p w:rsidR="00E629BD" w:rsidRDefault="00E629BD" w:rsidP="00E629BD">
      <w:pPr>
        <w:pStyle w:val="BodyText"/>
        <w:ind w:left="810"/>
        <w:rPr>
          <w:rFonts w:ascii="Times New Roman" w:hAnsi="Times New Roman"/>
          <w:sz w:val="24"/>
          <w:szCs w:val="24"/>
          <w:lang w:val="vi-VN"/>
        </w:rPr>
      </w:pPr>
      <w:r>
        <w:rPr>
          <w:rFonts w:ascii="Times New Roman" w:hAnsi="Times New Roman"/>
          <w:sz w:val="24"/>
          <w:szCs w:val="24"/>
          <w:lang w:val="vi-VN"/>
        </w:rPr>
        <w:t>Vật có khả năng thực hiện công càng lớn thì năng lượng của vật càng lớn.</w:t>
      </w:r>
    </w:p>
    <w:p w:rsidR="00E629BD" w:rsidRPr="00E629BD" w:rsidRDefault="00E629BD" w:rsidP="00E629BD">
      <w:pPr>
        <w:pStyle w:val="BodyText"/>
        <w:ind w:left="810"/>
        <w:rPr>
          <w:rFonts w:ascii="Times New Roman" w:hAnsi="Times New Roman"/>
          <w:sz w:val="24"/>
          <w:szCs w:val="24"/>
          <w:lang w:val="vi-VN"/>
        </w:rPr>
      </w:pPr>
      <w:r>
        <w:rPr>
          <w:rFonts w:ascii="Times New Roman" w:hAnsi="Times New Roman"/>
          <w:sz w:val="24"/>
          <w:szCs w:val="24"/>
          <w:lang w:val="vi-VN"/>
        </w:rPr>
        <w:t>Năng lượng đo bằng đơn vị Jun (J)</w:t>
      </w:r>
    </w:p>
    <w:p w:rsidR="0058489D" w:rsidRPr="00170F96" w:rsidRDefault="00E629BD">
      <w:pPr>
        <w:pStyle w:val="BodyText"/>
        <w:ind w:left="810"/>
        <w:rPr>
          <w:rFonts w:ascii="Times New Roman" w:hAnsi="Times New Roman"/>
          <w:sz w:val="24"/>
          <w:szCs w:val="24"/>
          <w:lang w:val="vi-VN"/>
        </w:rPr>
      </w:pPr>
      <w:r>
        <w:rPr>
          <w:rFonts w:ascii="Times New Roman" w:hAnsi="Times New Roman"/>
          <w:sz w:val="24"/>
          <w:szCs w:val="24"/>
          <w:lang w:val="vi-VN"/>
        </w:rPr>
        <w:t>Có nhiều dạng năng lượng: cơ năng, nội năng, điện năng,..</w:t>
      </w:r>
    </w:p>
    <w:p w:rsidR="0058489D" w:rsidRDefault="00E629BD">
      <w:pPr>
        <w:pStyle w:val="BodyText"/>
        <w:numPr>
          <w:ilvl w:val="0"/>
          <w:numId w:val="4"/>
        </w:numPr>
        <w:ind w:left="810"/>
        <w:rPr>
          <w:rFonts w:ascii="Times New Roman" w:hAnsi="Times New Roman"/>
          <w:b/>
          <w:sz w:val="24"/>
          <w:szCs w:val="24"/>
          <w:lang w:val="vi-VN"/>
        </w:rPr>
      </w:pPr>
      <w:r>
        <w:rPr>
          <w:rFonts w:ascii="Times New Roman" w:hAnsi="Times New Roman"/>
          <w:b/>
          <w:sz w:val="24"/>
          <w:szCs w:val="24"/>
          <w:lang w:val="vi-VN"/>
        </w:rPr>
        <w:t>Thế năng</w:t>
      </w:r>
    </w:p>
    <w:p w:rsidR="007E6D18" w:rsidRDefault="00E629BD" w:rsidP="007E6D18">
      <w:pPr>
        <w:pStyle w:val="BodyText"/>
        <w:ind w:left="810"/>
        <w:rPr>
          <w:rFonts w:ascii="Times New Roman" w:hAnsi="Times New Roman"/>
          <w:sz w:val="24"/>
          <w:szCs w:val="24"/>
          <w:lang w:val="vi-VN"/>
        </w:rPr>
      </w:pPr>
      <w:r>
        <w:rPr>
          <w:rFonts w:ascii="Times New Roman" w:hAnsi="Times New Roman"/>
          <w:sz w:val="24"/>
          <w:szCs w:val="24"/>
          <w:lang w:val="vi-VN"/>
        </w:rPr>
        <w:t>Năng lượng của vật có được khi ở một độ cao so với mặt đất (hoặc so với một vị trí khác được chọn làm mốc) gọi là thế năng trọng trường. Vật có khối lượng càng lớn và ở càng cao thì thế năng trọng trường của vật càng lớn</w:t>
      </w:r>
      <w:r w:rsidR="007E6D18">
        <w:rPr>
          <w:rFonts w:ascii="Times New Roman" w:hAnsi="Times New Roman"/>
          <w:sz w:val="24"/>
          <w:szCs w:val="24"/>
          <w:lang w:val="vi-VN"/>
        </w:rPr>
        <w:t>.</w:t>
      </w:r>
    </w:p>
    <w:p w:rsidR="00E629BD" w:rsidRPr="00E629BD" w:rsidRDefault="00E629BD" w:rsidP="00E629BD">
      <w:pPr>
        <w:pStyle w:val="BodyText"/>
        <w:numPr>
          <w:ilvl w:val="0"/>
          <w:numId w:val="4"/>
        </w:numPr>
        <w:ind w:left="810"/>
        <w:rPr>
          <w:rFonts w:ascii="Times New Roman" w:hAnsi="Times New Roman"/>
          <w:b/>
          <w:sz w:val="24"/>
          <w:szCs w:val="24"/>
          <w:lang w:val="vi-VN"/>
        </w:rPr>
      </w:pPr>
      <w:r w:rsidRPr="00E629BD">
        <w:rPr>
          <w:rFonts w:ascii="Times New Roman" w:hAnsi="Times New Roman"/>
          <w:b/>
          <w:sz w:val="24"/>
          <w:szCs w:val="24"/>
          <w:lang w:val="vi-VN"/>
        </w:rPr>
        <w:t>Động năng</w:t>
      </w:r>
    </w:p>
    <w:p w:rsidR="00E629BD" w:rsidRPr="007E6D18" w:rsidRDefault="00E629BD" w:rsidP="00E629BD">
      <w:pPr>
        <w:pStyle w:val="BodyText"/>
        <w:ind w:left="810"/>
        <w:rPr>
          <w:rFonts w:ascii="Times New Roman" w:hAnsi="Times New Roman"/>
          <w:sz w:val="24"/>
          <w:szCs w:val="24"/>
          <w:lang w:val="vi-VN"/>
        </w:rPr>
      </w:pPr>
      <w:r>
        <w:rPr>
          <w:rFonts w:ascii="Times New Roman" w:hAnsi="Times New Roman"/>
          <w:sz w:val="24"/>
          <w:szCs w:val="24"/>
          <w:lang w:val="vi-VN"/>
        </w:rPr>
        <w:t>Năng lượng của vật có được do vật chuyển động gọi là động năng. Vật có khối lượng càng lớn và chuyển động càng nhanh thì động năng của vật càng lớn.</w:t>
      </w:r>
    </w:p>
    <w:p w:rsidR="0058489D" w:rsidRPr="00EF44C4" w:rsidRDefault="0039700C">
      <w:pPr>
        <w:pStyle w:val="BodyText"/>
        <w:numPr>
          <w:ilvl w:val="0"/>
          <w:numId w:val="3"/>
        </w:numPr>
        <w:rPr>
          <w:rFonts w:ascii="Times New Roman" w:hAnsi="Times New Roman"/>
          <w:b/>
          <w:sz w:val="24"/>
          <w:szCs w:val="24"/>
          <w:lang w:val="vi-VN"/>
        </w:rPr>
      </w:pPr>
      <w:r w:rsidRPr="00EF44C4">
        <w:rPr>
          <w:rFonts w:ascii="Times New Roman" w:hAnsi="Times New Roman"/>
          <w:b/>
          <w:sz w:val="24"/>
          <w:szCs w:val="24"/>
          <w:lang w:val="vi-VN"/>
        </w:rPr>
        <w:t>LUYỆN TẬP</w:t>
      </w:r>
    </w:p>
    <w:p w:rsidR="007E6D18" w:rsidRDefault="0039700C">
      <w:pPr>
        <w:pStyle w:val="BodyText"/>
        <w:ind w:firstLine="720"/>
        <w:rPr>
          <w:rFonts w:ascii="Times New Roman" w:hAnsi="Times New Roman"/>
          <w:b/>
          <w:sz w:val="24"/>
          <w:szCs w:val="24"/>
          <w:lang w:val="vi-VN"/>
        </w:rPr>
      </w:pPr>
      <w:r w:rsidRPr="00EF44C4">
        <w:rPr>
          <w:rFonts w:ascii="Times New Roman" w:hAnsi="Times New Roman"/>
          <w:b/>
          <w:sz w:val="24"/>
          <w:szCs w:val="24"/>
          <w:lang w:val="vi-VN"/>
        </w:rPr>
        <w:t xml:space="preserve">Câu 1: </w:t>
      </w:r>
      <w:r w:rsidR="00E629BD">
        <w:rPr>
          <w:rFonts w:ascii="Times New Roman" w:hAnsi="Times New Roman"/>
          <w:b/>
          <w:sz w:val="24"/>
          <w:szCs w:val="24"/>
          <w:lang w:val="vi-VN"/>
        </w:rPr>
        <w:t>Một quả cầu treo ở đầu sợi dây, chuyển động không ma sát qua lại giữa hai vị trí A và B. Xét khi quả cầu chuyển động từ A xuống C, đến O rồi lên D và B. Cho biết hai vị trí C và D có cùng độ cao. Chọn mốc tính độ cao tại vị trí O. Phát biểu nào sau đây về thế năng trọng trường của quả cầu đúng</w:t>
      </w:r>
      <w:r w:rsidR="007E6D18">
        <w:rPr>
          <w:rFonts w:ascii="Times New Roman" w:hAnsi="Times New Roman"/>
          <w:b/>
          <w:sz w:val="24"/>
          <w:szCs w:val="24"/>
          <w:lang w:val="vi-VN"/>
        </w:rPr>
        <w:t>?</w:t>
      </w:r>
    </w:p>
    <w:p w:rsidR="00E629BD" w:rsidRDefault="00E629BD">
      <w:pPr>
        <w:pStyle w:val="BodyText"/>
        <w:ind w:firstLine="720"/>
        <w:rPr>
          <w:rFonts w:ascii="Times New Roman" w:hAnsi="Times New Roman"/>
          <w:b/>
          <w:sz w:val="24"/>
          <w:szCs w:val="24"/>
          <w:lang w:val="vi-VN"/>
        </w:rPr>
      </w:pPr>
      <w:r>
        <w:rPr>
          <w:rFonts w:ascii="Times New Roman" w:hAnsi="Times New Roman"/>
          <w:b/>
          <w:sz w:val="24"/>
          <w:szCs w:val="24"/>
          <w:lang w:val="vi-VN"/>
        </w:rPr>
        <w:t>A Do quả cầu luôn ở cao hơn mặt đất nên mọi vị trí của quả cầu đều có thế năng khác không.</w:t>
      </w:r>
    </w:p>
    <w:p w:rsidR="00E629BD" w:rsidRDefault="00E629BD">
      <w:pPr>
        <w:pStyle w:val="BodyText"/>
        <w:ind w:firstLine="720"/>
        <w:rPr>
          <w:rFonts w:ascii="Times New Roman" w:hAnsi="Times New Roman"/>
          <w:b/>
          <w:sz w:val="24"/>
          <w:szCs w:val="24"/>
          <w:lang w:val="vi-VN"/>
        </w:rPr>
      </w:pPr>
      <w:r>
        <w:rPr>
          <w:rFonts w:ascii="Times New Roman" w:hAnsi="Times New Roman"/>
          <w:b/>
          <w:sz w:val="24"/>
          <w:szCs w:val="24"/>
          <w:lang w:val="vi-VN"/>
        </w:rPr>
        <w:t xml:space="preserve">B </w:t>
      </w:r>
      <w:r w:rsidR="00540F4E">
        <w:rPr>
          <w:rFonts w:ascii="Times New Roman" w:hAnsi="Times New Roman"/>
          <w:b/>
          <w:sz w:val="24"/>
          <w:szCs w:val="24"/>
          <w:lang w:val="vi-VN"/>
        </w:rPr>
        <w:t>Thế năng của quả cầu tại vị trí A và B có giá trị lớn nhất.</w:t>
      </w:r>
    </w:p>
    <w:p w:rsidR="00540F4E" w:rsidRDefault="00540F4E">
      <w:pPr>
        <w:pStyle w:val="BodyText"/>
        <w:ind w:firstLine="720"/>
        <w:rPr>
          <w:rFonts w:ascii="Times New Roman" w:hAnsi="Times New Roman"/>
          <w:b/>
          <w:sz w:val="24"/>
          <w:szCs w:val="24"/>
          <w:lang w:val="vi-VN"/>
        </w:rPr>
      </w:pPr>
      <w:r>
        <w:rPr>
          <w:rFonts w:ascii="Times New Roman" w:hAnsi="Times New Roman"/>
          <w:b/>
          <w:sz w:val="24"/>
          <w:szCs w:val="24"/>
          <w:lang w:val="vi-VN"/>
        </w:rPr>
        <w:t>C Tại C quả cầu đang đi xuống nên thế năng của quả cầu tại C lớn hơn D</w:t>
      </w:r>
    </w:p>
    <w:p w:rsidR="00540F4E" w:rsidRPr="0081124B" w:rsidRDefault="00540F4E">
      <w:pPr>
        <w:pStyle w:val="BodyText"/>
        <w:ind w:firstLine="720"/>
        <w:rPr>
          <w:rFonts w:ascii="Times New Roman" w:hAnsi="Times New Roman"/>
          <w:b/>
          <w:sz w:val="24"/>
          <w:szCs w:val="24"/>
          <w:lang w:val="vi-VN"/>
        </w:rPr>
      </w:pPr>
      <w:r>
        <w:rPr>
          <w:rFonts w:ascii="Times New Roman" w:hAnsi="Times New Roman"/>
          <w:b/>
          <w:sz w:val="24"/>
          <w:szCs w:val="24"/>
          <w:lang w:val="vi-VN"/>
        </w:rPr>
        <w:t>D Tại D quả cầu đang đi lên nên thế năng của quả cầu tại D lớn hơn tại C</w:t>
      </w:r>
    </w:p>
    <w:p w:rsidR="0058489D" w:rsidRPr="007E6D18" w:rsidRDefault="0039700C" w:rsidP="0081124B">
      <w:pPr>
        <w:pStyle w:val="BodyText"/>
        <w:ind w:leftChars="322" w:left="708" w:firstLineChars="10" w:firstLine="24"/>
        <w:rPr>
          <w:rFonts w:ascii="Times New Roman" w:hAnsi="Times New Roman"/>
          <w:b/>
          <w:sz w:val="24"/>
          <w:szCs w:val="24"/>
          <w:lang w:val="vi-VN"/>
        </w:rPr>
      </w:pPr>
      <w:r w:rsidRPr="00EF44C4">
        <w:rPr>
          <w:rFonts w:ascii="Times New Roman" w:hAnsi="Times New Roman"/>
          <w:sz w:val="24"/>
          <w:szCs w:val="24"/>
          <w:lang w:val="vi-VN"/>
        </w:rPr>
        <w:t>.....................................................................................................................................................................................................................................................</w:t>
      </w:r>
      <w:r w:rsidR="0081124B">
        <w:rPr>
          <w:rFonts w:ascii="Times New Roman" w:hAnsi="Times New Roman"/>
          <w:sz w:val="24"/>
          <w:szCs w:val="24"/>
          <w:lang w:val="vi-VN"/>
        </w:rPr>
        <w:t>...........................</w:t>
      </w:r>
    </w:p>
    <w:p w:rsidR="0058489D" w:rsidRPr="00EF44C4" w:rsidRDefault="0039700C">
      <w:pPr>
        <w:pStyle w:val="BodyText"/>
        <w:ind w:left="720"/>
        <w:rPr>
          <w:rFonts w:ascii="Times New Roman" w:hAnsi="Times New Roman"/>
          <w:sz w:val="24"/>
          <w:szCs w:val="24"/>
          <w:lang w:val="vi-VN"/>
        </w:rPr>
      </w:pPr>
      <w:r w:rsidRPr="00EF44C4">
        <w:rPr>
          <w:rFonts w:ascii="Times New Roman" w:hAnsi="Times New Roman"/>
          <w:sz w:val="24"/>
          <w:szCs w:val="24"/>
          <w:lang w:val="vi-VN"/>
        </w:rPr>
        <w:t>..............................................................................................................................................................................................................................................................................................</w:t>
      </w:r>
    </w:p>
    <w:p w:rsidR="0058489D" w:rsidRPr="00B42CFD" w:rsidRDefault="0058489D" w:rsidP="00B42CFD">
      <w:pPr>
        <w:pStyle w:val="BodyText"/>
        <w:ind w:left="720"/>
        <w:rPr>
          <w:rFonts w:ascii="Times New Roman" w:hAnsi="Times New Roman"/>
          <w:b/>
          <w:sz w:val="24"/>
          <w:szCs w:val="24"/>
          <w:lang w:val="vi-VN"/>
        </w:rPr>
      </w:pPr>
      <w:bookmarkStart w:id="0" w:name="_GoBack"/>
      <w:bookmarkEnd w:id="0"/>
    </w:p>
    <w:sectPr w:rsidR="0058489D" w:rsidRPr="00B42CFD" w:rsidSect="00EF44C4">
      <w:headerReference w:type="default" r:id="rId11"/>
      <w:type w:val="continuous"/>
      <w:pgSz w:w="11907" w:h="16840" w:code="9"/>
      <w:pgMar w:top="1134" w:right="1134" w:bottom="1134" w:left="1701" w:header="567" w:footer="56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236C2" w:rsidRDefault="00D236C2">
      <w:r>
        <w:separator/>
      </w:r>
    </w:p>
  </w:endnote>
  <w:endnote w:type="continuationSeparator" w:id="0">
    <w:p w:rsidR="00D236C2" w:rsidRDefault="00D236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3"/>
    <w:family w:val="roman"/>
    <w:pitch w:val="variable"/>
    <w:sig w:usb0="E0002EFF" w:usb1="C000785B" w:usb2="00000009" w:usb3="00000000" w:csb0="000001FF" w:csb1="00000000"/>
  </w:font>
  <w:font w:name="Courier New">
    <w:panose1 w:val="02070309020205020404"/>
    <w:charset w:val="A3"/>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A3"/>
    <w:family w:val="swiss"/>
    <w:pitch w:val="variable"/>
    <w:sig w:usb0="E4002EFF" w:usb1="C200247B" w:usb2="00000009" w:usb3="00000000" w:csb0="000001FF" w:csb1="00000000"/>
  </w:font>
  <w:font w:name="Corbel">
    <w:panose1 w:val="020B0503020204020204"/>
    <w:charset w:val="A3"/>
    <w:family w:val="swiss"/>
    <w:pitch w:val="variable"/>
    <w:sig w:usb0="A00002EF" w:usb1="4000A44B" w:usb2="00000000" w:usb3="00000000" w:csb0="000001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A3"/>
    <w:family w:val="swiss"/>
    <w:pitch w:val="variable"/>
    <w:sig w:usb0="E4002EFF" w:usb1="C000E47F" w:usb2="00000009" w:usb3="00000000" w:csb0="000001FF" w:csb1="00000000"/>
  </w:font>
  <w:font w:name="SimHei">
    <w:altName w:val="黑体"/>
    <w:panose1 w:val="02010600030101010101"/>
    <w:charset w:val="86"/>
    <w:family w:val="auto"/>
    <w:pitch w:val="default"/>
    <w:sig w:usb0="00000001" w:usb1="080E0000" w:usb2="00000010" w:usb3="00000000" w:csb0="0004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236C2" w:rsidRDefault="00D236C2">
      <w:r>
        <w:separator/>
      </w:r>
    </w:p>
  </w:footnote>
  <w:footnote w:type="continuationSeparator" w:id="0">
    <w:p w:rsidR="00D236C2" w:rsidRDefault="00D236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8489D" w:rsidRDefault="0039700C">
    <w:pPr>
      <w:pStyle w:val="BodyText"/>
    </w:pPr>
    <w:r>
      <w:rPr>
        <w:noProof/>
        <w:lang w:val="vi-VN" w:eastAsia="vi-VN"/>
      </w:rPr>
      <mc:AlternateContent>
        <mc:Choice Requires="wpg">
          <w:drawing>
            <wp:anchor distT="0" distB="0" distL="114300" distR="114300" simplePos="0" relativeHeight="251659264" behindDoc="0" locked="0" layoutInCell="1" allowOverlap="1">
              <wp:simplePos x="0" y="0"/>
              <wp:positionH relativeFrom="column">
                <wp:posOffset>-1859915</wp:posOffset>
              </wp:positionH>
              <wp:positionV relativeFrom="paragraph">
                <wp:posOffset>-829310</wp:posOffset>
              </wp:positionV>
              <wp:extent cx="8911590" cy="10918825"/>
              <wp:effectExtent l="0" t="0" r="4445" b="0"/>
              <wp:wrapNone/>
              <wp:docPr id="26" name="Group 26"/>
              <wp:cNvGraphicFramePr/>
              <a:graphic xmlns:a="http://schemas.openxmlformats.org/drawingml/2006/main">
                <a:graphicData uri="http://schemas.microsoft.com/office/word/2010/wordprocessingGroup">
                  <wpg:wgp>
                    <wpg:cNvGrpSpPr/>
                    <wpg:grpSpPr>
                      <a:xfrm>
                        <a:off x="0" y="0"/>
                        <a:ext cx="8911281" cy="10918712"/>
                        <a:chOff x="-244549" y="-599321"/>
                        <a:chExt cx="8911281" cy="10918712"/>
                      </a:xfrm>
                    </wpg:grpSpPr>
                    <wps:wsp>
                      <wps:cNvPr id="1" name="Freeform: Shape 10"/>
                      <wps:cNvSpPr/>
                      <wps:spPr>
                        <a:xfrm rot="10800000" flipH="1">
                          <a:off x="-244549" y="-599321"/>
                          <a:ext cx="4064000" cy="3819525"/>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gradFill>
                          <a:gsLst>
                            <a:gs pos="0">
                              <a:schemeClr val="bg1"/>
                            </a:gs>
                            <a:gs pos="100000">
                              <a:schemeClr val="accent2">
                                <a:alpha val="37000"/>
                              </a:schemeClr>
                            </a:gs>
                          </a:gsLst>
                          <a:path path="circle">
                            <a:fillToRect l="100000" b="100000"/>
                          </a:path>
                        </a:gradFill>
                        <a:ln w="9525" cap="flat">
                          <a:noFill/>
                          <a:prstDash val="solid"/>
                          <a:miter/>
                        </a:ln>
                      </wps:spPr>
                      <wps:bodyPr rtlCol="0" anchor="ctr"/>
                    </wps:wsp>
                    <wpg:grpSp>
                      <wpg:cNvPr id="12" name="Group 12"/>
                      <wpg:cNvGrpSpPr/>
                      <wpg:grpSpPr>
                        <a:xfrm>
                          <a:off x="2720340" y="769620"/>
                          <a:ext cx="5946392" cy="9549771"/>
                          <a:chOff x="-2663756" y="-5283698"/>
                          <a:chExt cx="4866607" cy="7816685"/>
                        </a:xfrm>
                      </wpg:grpSpPr>
                      <wps:wsp>
                        <wps:cNvPr id="6" name="Freeform: Shape 10"/>
                        <wps:cNvSpPr/>
                        <wps:spPr>
                          <a:xfrm rot="10800000" flipH="1" flipV="1">
                            <a:off x="-2763" y="558416"/>
                            <a:ext cx="2205614" cy="1974571"/>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gradFill>
                            <a:gsLst>
                              <a:gs pos="0">
                                <a:schemeClr val="accent1">
                                  <a:alpha val="18000"/>
                                </a:schemeClr>
                              </a:gs>
                              <a:gs pos="100000">
                                <a:schemeClr val="accent2">
                                  <a:alpha val="20000"/>
                                </a:schemeClr>
                              </a:gs>
                            </a:gsLst>
                            <a:path path="circle">
                              <a:fillToRect l="100000" b="100000"/>
                            </a:path>
                          </a:gradFill>
                          <a:ln w="9525" cap="flat">
                            <a:noFill/>
                            <a:prstDash val="solid"/>
                            <a:miter/>
                          </a:ln>
                        </wps:spPr>
                        <wps:bodyPr rtlCol="0" anchor="ctr"/>
                      </wps:wsp>
                      <wps:wsp>
                        <wps:cNvPr id="25" name="Freeform: Shape 10"/>
                        <wps:cNvSpPr/>
                        <wps:spPr>
                          <a:xfrm rot="10800000" flipH="1" flipV="1">
                            <a:off x="1205345" y="519696"/>
                            <a:ext cx="768950" cy="758996"/>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2">
                              <a:alpha val="36000"/>
                            </a:schemeClr>
                          </a:solidFill>
                          <a:ln w="9525" cap="flat">
                            <a:noFill/>
                            <a:prstDash val="solid"/>
                            <a:miter/>
                          </a:ln>
                        </wps:spPr>
                        <wps:bodyPr rtlCol="0" anchor="ctr"/>
                      </wps:wsp>
                      <wps:wsp>
                        <wps:cNvPr id="38" name="Freeform: Shape 10"/>
                        <wps:cNvSpPr/>
                        <wps:spPr>
                          <a:xfrm rot="10800000" flipH="1" flipV="1">
                            <a:off x="-218232" y="1395762"/>
                            <a:ext cx="449816" cy="443984"/>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2">
                              <a:alpha val="31000"/>
                            </a:schemeClr>
                          </a:solidFill>
                          <a:ln w="9525" cap="flat">
                            <a:noFill/>
                            <a:prstDash val="solid"/>
                            <a:miter/>
                          </a:ln>
                        </wps:spPr>
                        <wps:bodyPr rtlCol="0" anchor="ctr"/>
                      </wps:wsp>
                      <wps:wsp>
                        <wps:cNvPr id="39" name="Freeform: Shape 10"/>
                        <wps:cNvSpPr/>
                        <wps:spPr>
                          <a:xfrm rot="10800000" flipH="1" flipV="1">
                            <a:off x="-2663756" y="-5283698"/>
                            <a:ext cx="449816" cy="443984"/>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2">
                              <a:alpha val="36000"/>
                            </a:schemeClr>
                          </a:solidFill>
                          <a:ln w="9525" cap="flat">
                            <a:noFill/>
                            <a:prstDash val="solid"/>
                            <a:miter/>
                          </a:ln>
                        </wps:spPr>
                        <wps:bodyPr rtlCol="0" anchor="ctr"/>
                      </wps:wsp>
                      <wps:wsp>
                        <wps:cNvPr id="41" name="Freeform: Shape 10"/>
                        <wps:cNvSpPr/>
                        <wps:spPr>
                          <a:xfrm rot="10800000" flipH="1" flipV="1">
                            <a:off x="596689" y="461645"/>
                            <a:ext cx="280887" cy="277258"/>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2">
                              <a:alpha val="22000"/>
                            </a:schemeClr>
                          </a:solidFill>
                          <a:ln w="9525" cap="flat">
                            <a:noFill/>
                            <a:prstDash val="solid"/>
                            <a:miter/>
                          </a:ln>
                        </wps:spPr>
                        <wps:bodyPr rtlCol="0" anchor="ctr"/>
                      </wps:wsp>
                    </wpg:grpSp>
                  </wpg:wgp>
                </a:graphicData>
              </a:graphic>
            </wp:anchor>
          </w:drawing>
        </mc:Choice>
        <mc:Fallback xmlns:wpsCustomData="http://www.wps.cn/officeDocument/2013/wpsCustomData">
          <w:pict>
            <v:group id="_x0000_s1026" o:spid="_x0000_s1026" o:spt="203" style="position:absolute;left:0pt;margin-left:-146.45pt;margin-top:-65.3pt;height:859.75pt;width:701.7pt;z-index:251659264;mso-width-relative:page;mso-height-relative:page;" coordorigin="-244549,-599321" coordsize="8911281,10918712" o:gfxdata="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">
              <o:lock v:ext="edit" aspectratio="f"/>
              <v:shape id="Freeform: Shape 10" o:spid="_x0000_s1026" o:spt="100" style="position:absolute;left:-244549;top:-599321;flip:x;height:3819525;width:4064000;rotation:11796480f;v-text-anchor:middle;" fillcolor="#FFFFFF [3212]" filled="t" stroked="f" coordsize="2647519,2612594" o:gfxdata="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uM0jy8AAAA&#10;2gAAAA8AAAAAAAAAAQAgAAAAIgAAAGRycy9kb3ducmV2LnhtbFBLAQIUABQAAAAIAIdO4kAzLwWe&#10;OwAAADkAAAAQAAAAAAAAAAEAIAAAAAsBAABkcnMvc2hhcGV4bWwueG1sUEsFBgAAAAAGAAYAWwEA&#10;ALUDAAAAAA==&#10;" path="m1439383,2598425l1427010,2605087,1427751,2605405xm1542263,2530792c1527023,2534602,1516545,2538412,1502258,2540317c1487970,2542222,1470825,2545079,1442250,2547937c1442250,2545079,1440345,2543174,1439393,2540317c1452728,2540317,1465110,2538412,1481303,2536507c1496543,2534602,1515593,2533649,1542263,2530792xm1646324,2520821l1643880,2521511,1645133,2521267xm899801,2506503c908612,2507932,922185,2511742,942187,2517457c947902,2518409,954570,2518409,960285,2518409c977430,2526982,993622,2535555,1010767,2543175c1017435,2544127,1026007,2546032,1033627,2547937l1035057,2548414,1040295,2543175c1046962,2545080,1053630,2546985,1060297,2548890c1066965,2550795,1073632,2551747,1080300,2553652l1119713,2562818,1120305,2562225c1134592,2564130,1150785,2566987,1166025,2569845c1172692,2570797,1180312,2571750,1187932,2573655c1195552,2574607,1203172,2575560,1209840,2575560c1223175,2575560,1237462,2576512,1254607,2577465c1271752,2577465,1291755,2578417,1315567,2576512l1318213,2576512,1324140,2573178c1328188,2571750,1333189,2570321,1337475,2568892c1342238,2568892,1347000,2568654,1351048,2568654c1355096,2568654,1358430,2568892,1360335,2569844l1362835,2576512,1384147,2576512c1382242,2579370,1379385,2583180,1377480,2586037c1376527,2586990,1375575,2587942,1373670,2590800c1370812,2592705,1366050,2594610,1361287,2596515c1352715,2596515,1347000,2596515,1338427,2596515c1328902,2595562,1318425,2595562,1308900,2594610c1286992,2593657,1266037,2593657,1245082,2592705c1229842,2591752,1213650,2590800,1197457,2588895c1184122,2587942,1169835,2585085,1155547,2583180c1141260,2581275,1127925,2579370,1113637,2576512c1092682,2572702,1069822,2570797,1049820,2566987c1029817,2562225,1011720,2557462,1000290,2550795l1000863,2550379,971715,2541270c964095,2537459,955522,2533650,945997,2529840c935520,2526982,925995,2524125,916470,2520315c905992,2516505,896467,2513647,885990,2509837c886943,2506027,890991,2505075,899801,2506503xm1460492,2486082l1445939,2488303,1345293,2493385,1378432,2497454c1380337,2496502,1383195,2496502,1387005,2495549c1407007,2492692,1426057,2490787,1446060,2488882c1448203,2488406,1451716,2487751,1455778,2486992xm1550918,2472281l1501488,2479825,1518450,2480309c1528928,2479833,1536786,2477928,1542858,2475785xm1731355,2470078l1576323,2511364,1654777,2493883xm737400,2450782c787882,2468879,820267,2485072,846937,2497454c859320,2502217,872655,2506027,885990,2509837c896467,2513647,905992,2516504,915517,2520314c925042,2524124,934567,2526982,945045,2529839c954570,2533649,963142,2537459,970762,2541269c968857,2542222,966952,2544127,965047,2546032c960285,2545079,954570,2544127,949807,2543174c931710,2537459,913612,2529839,895515,2523172l868845,2512694c860272,2508884,850747,2505074,842175,2501264c829792,2497454,818362,2492692,806932,2488882c796455,2484119,785977,2480309,776452,2475547c766927,2471737,759307,2466974,752640,2463164c745972,2458402,741210,2454592,737400,2450782xm782168,2426970c800265,2436495,815505,2445067,834555,2453640c832650,2454592,830745,2455545,827888,2457450c807885,2447925,786930,2437447,766928,2427922c772643,2427922,776453,2427922,782168,2426970xm588810,2362200c620242,2375535,636435,2387917,653580,2398395c657390,2403157,669772,2412682,666915,2413635c655485,2407920,645007,2403157,636435,2397442c627862,2392680,620242,2387917,613575,2383155c601192,2374582,593572,2367915,588810,2362200xm702387,2337759l702396,2338030,705613,2341924,705967,2340292xm2093409,2275234l2089950,2275522c2073757,2288857,2052802,2303145,2032800,2316480c2012797,2329815,1991842,2340292,1976602,2346960c1964220,2354580,1950885,2362200,1936597,2370772c1928977,2373630,1922310,2377440,1914690,2380297c1907070,2383155,1899450,2386012,1891830,2389822c1886115,2394585,1874685,2399347,1864207,2404110c1853730,2408872,1844205,2412682,1843252,2416492c1833727,2420302,1823250,2425065,1812772,2428875c1802295,2433637,1791817,2436495,1781340,2440305c1779435,2442210,1775625,2446020,1772767,2448877c1768005,2450782,1764195,2451735,1759432,2453640c1748002,2456497,1736572,2457450,1726095,2459355c1710855,2464117,1696567,2468880,1683232,2472690c1669897,2476500,1656562,2480310,1644180,2485072c1630845,2489835,1616557,2492692,1601317,2497455c1586077,2502217,1568932,2506980,1547977,2510790c1498447,2513647,1480350,2519362,1472730,2523172c1471777,2524125,1471777,2525077,1470825,2526030l1434646,2535075,1435583,2535555,1475761,2525510,1476540,2523172c1484160,2518410,1503210,2513647,1551788,2510790c1571790,2506980,1588935,2502217,1605128,2497455c1620368,2492692,1634655,2489835,1647990,2485072c1661325,2481262,1673708,2477452,1687043,2472690c1700378,2468880,1713713,2464117,1729905,2459355c1741335,2457450,1752765,2456497,1763243,2453640l1740675,2467181,1741335,2466975c1748955,2462212,1758480,2456497,1765148,2452687c1769910,2450782,1773720,2449830,1778483,2447925l1779371,2447679,1785150,2441257c1795628,2437447,1806105,2433637,1816583,2429827c1827060,2425065,1837538,2421255,1847063,2417445c1848015,2413635,1857540,2409825,1868018,2405062c1878495,2400300,1889925,2395537,1895640,2390775c1903260,2387917,1910880,2385060,1918500,2381250l1934176,2374435,1942313,2368867c1955648,2360295,1969935,2352675,1982318,2345055c1997558,2339340,2017560,2327910,2038515,2314575xm460060,2262062l463676,2265164,464911,2265793xm2099802,2237197l2099475,2237422,2099475,2237694,2100989,2237910,2101380,2237422xm2120380,2222979l2114756,2226864,2113762,2227897,2117618,2225429xm382287,2175002l418261,2217358,389737,2183129xm2187820,2174974l2187735,2175004,2187105,2179320c2179485,2186940,2176627,2191702,2171865,2196465c2168055,2201227,2163292,2206942,2153767,2216467l2154858,2216216,2171865,2197417c2175675,2192655,2179485,2187892,2187105,2180272c2188296,2177177,2188475,2175510,2187820,2174974xm475386,2153525l477272,2155822,477367,2155507xm334493,2131694c337350,2128837,346875,2133599,359258,2147887l360474,2149319,371759,2151816c377593,2155745,385451,2163127,397357,2175509c409740,2185987,423075,2195512,432600,2204084c442125,2212657,447840,2220277,447840,2225039c450697,2228849,452602,2231707,456412,2235517c468795,2245994,479272,2255519,492607,2265997c489750,2269807,484987,2271712,482130,2274569l448422,2237115,446888,2237422,478787,2272865,482130,2274569c484988,2271712,488798,2268854,492608,2265997c521183,2290762,551663,2315527,583095,2337434c577380,2339339,572618,2341244,564998,2343149c567855,2345054,568808,2346007,571665,2347912c562140,2347912,554520,2348864,544995,2348864c539280,2345054,533565,2341244,527850,2337434c522135,2333624,517373,2328862,511658,2325052c498323,2313622,484035,2303144,471653,2291714c459270,2280284,446888,2268854,434505,2258377c422123,2246947,411645,2235517,400215,2225039c394500,2219324,388785,2213609,384023,2208847c379260,2203132,373545,2197417,368783,2191702c369735,2189797,379260,2195512,374498,2184082c381165,2189797,387833,2195512,393548,2201227c401168,2206942,407835,2212657,414503,2217419c423075,2226944,431648,2235517,440220,2245042l442406,2246917,414503,2217419c407835,2211704,401168,2206942,394500,2201227c387833,2195512,382118,2189797,375450,2184082c368783,2175509,361163,2166937,354495,2158364c347828,2149792,341160,2140267,334493,2131694xm2432850,1980247l2432367,1980454,2421964,2005422xm2422850,1860918l2397608,1897379c2392845,1904999,2389035,1912619,2385225,1920239c2380463,1927859,2376653,1934527,2372843,1941194c2363318,1954529,2353793,1967864,2343315,1980247c2334743,1993582,2327123,2005964,2317598,2019299c2309978,2029777,2302358,2040254,2294738,2050732l2292832,2051897,2291272,2054208,2293785,2052637c2301405,2042160,2309025,2031682,2316645,2021205c2325218,2007870,2333790,1995487,2342363,1982152c2352840,1969770,2362365,1956435,2371890,1943100c2375700,1936432,2380463,1929765,2384273,1922145c2388083,1914525,2392845,1906905,2396655,1899285c2405228,1884045,2414753,1870710,2422373,1862137xm2521433,1847850c2518575,1860232,2514765,1871662,2509050,1884997c2503335,1897380,2496668,1910715,2487143,1925002c2479523,1940242,2471903,1954530,2465235,1965960c2457615,1977390,2450948,1985962,2445233,1991677l2458568,1965007c2461425,1956435,2466188,1947862,2469998,1938337c2473808,1932622,2475713,1928812,2478570,1924050c2482380,1917382,2486190,1911667,2490000,1905000c2493810,1898332,2496668,1892617,2500478,1885950c2507145,1873567,2514765,1861185,2521433,1847850xm2459780,1766202l2436660,1806892,2436235,1807870,2459520,1766887xm2472460,1674043l2444672,1749965c2427321,1790989,2407787,1830865,2386218,1869449l2377660,1882980,2377605,1883092c2373795,1892617,2366175,1905000,2357602,1917382c2349030,1929765,2341410,1943100,2337600,1954530c2330932,1963102,2322360,1972627,2314740,1983105c2307120,1993582,2300452,2005012,2295690,2015490c2268067,2053590,2223300,2102167,2183295,2142172c2170912,2152650,2158530,2163127,2146147,2173605l2142583,2176315,2141046,2177871,2125512,2190534,2112810,2205037c2097570,2217420,2082330,2228850,2066137,2240280l2058824,2244900,2038960,2261093,2036092,2262956,2031847,2266950c2019465,2275522,2007082,2284095,1994700,2291715c1982317,2299335,1969935,2306955,1957552,2314575l1953300,2316730,1928148,2333067,1920351,2337000,1912785,2342197c1905165,2346960,1896592,2351722,1887067,2356485l1863038,2365909,1809483,2392922c1768715,2410756,1726785,2426426,1683836,2439784l1596280,2462297,1667040,2448877c1671802,2447924,1675612,2446972,1680375,2446019c1690852,2437447,1711807,2432684,1723237,2430779c1732762,2427922,1742287,2425064,1749907,2422207c1761337,2411729,1783245,2406014,1792770,2400299c1808962,2394584,1825155,2388869,1841347,2383154l1872470,2370949,1886115,2363152,1898496,2359343,1915642,2349817,1920147,2346686,1931835,2335530c1939455,2330767,1948980,2325052,1957552,2320290l1986810,2305948,1997557,2299334c2009940,2291714,2022322,2283142,2034705,2274569c2037562,2268854,2044230,2264092,2050897,2259329c2057565,2254567,2064232,2249804,2068995,2247899c2084235,2236469,2100427,2225039,2115667,2212657c2121382,2199322,2139480,2187892,2149005,2181224c2161387,2170747,2173770,2160269,2186152,2149792c2226157,2109787,2270925,2061209,2298547,2023109l2314015,1996814,2314740,1994534c2322360,1983104,2331885,1969769,2339505,1956434c2342363,1952624,2344268,1948814,2347125,1945004l2357257,1930951,2360460,1925002c2369032,1912619,2375700,1900237,2380462,1890712c2395702,1864042,2407132,1837372,2419515,1809749c2430945,1782127,2443327,1754504,2457615,1723072c2459044,1714500,2464759,1699974,2468807,1687829xm2576677,1589722l2573820,1591627,2573820,1591627xm2585674,1533271l2585332,1534956,2588107,1538287c2590965,1541145,2593822,1544955,2596680,1547812c2598585,1545907,2600490,1544002,2602395,1544002l2602539,1543271,2598585,1545907c2594775,1544002,2591918,1540192,2589060,1537334xm2577184,1425070l2576519,1425107,2575314,1425174,2575725,1429702c2575725,1438275,2575725,1444942,2574773,1453515c2573820,1458277,2572868,1462087,2570963,1467802c2563343,1480185,2555723,1492567,2548103,1503997c2546198,1515427,2545245,1524952,2542388,1535430l2536673,1545907c2533815,1561147,2530958,1575435,2527148,1591627c2523338,1604010,2520480,1615440,2516670,1627822c2512860,1640205,2510003,1651635,2505240,1663065c2503335,1672590,2501430,1681162,2498573,1690687c2496668,1700212,2494763,1709737,2490953,1719262l2497030,1709810,2502383,1689734c2503335,1679257,2505240,1670684,2507145,1661159c2510955,1649729,2514765,1637347,2518575,1625917c2522385,1613534,2525243,1602104,2529053,1589722c2532863,1574482,2534768,1560194,2538578,1544002l2544293,1533524c2547150,1523047,2548103,1513522,2550008,1502092c2557628,1489709,2565248,1478279,2572868,1465897c2568105,1490662,2563343,1514474,2557628,1539239c2555723,1562099,2542388,1593532,2546198,1600199c2537625,1626869,2530005,1652587,2520480,1678304l2515393,1686218,2513218,1698069c2512146,1704261,2510479,1710690,2506193,1718310c2492858,1737360,2486190,1756410,2479523,1776412c2475713,1785937,2471903,1796415,2467140,1806892c2465235,1812607,2462378,1817370,2459520,1823085c2456663,1828800,2453805,1834515,2449995,1840230c2441423,1855470,2432850,1871662,2424278,1885950c2417610,1903095,2406180,1914525,2396655,1930717c2389035,1948815,2375700,1970722,2361413,1990725c2347125,2010727,2332838,2031682,2322360,2049780c2313788,2061210,2305215,2072640,2296643,2083117c2287118,2093595,2278545,2104072,2269020,2115502c2266163,2120265,2262353,2124075,2259495,2128837c2255685,2133600,2252828,2137410,2249018,2142172c2243303,2146935,2237588,2151697,2232825,2155507l2206342,2184829,2207107,2187892c2195677,2200275,2188057,2208847,2179485,2216467c2169960,2223135,2159482,2229802,2149957,2237422l2126145,2256472,2103587,2272957,2107095,2272665,2131860,2254567,2155673,2235517c2165198,2228850,2175675,2222182,2185200,2214562c2192820,2206942,2201393,2198370,2212823,2185987c2212823,2185035,2212823,2184082,2211870,2182177c2221395,2172652,2229968,2163127,2238540,2152650c2243303,2148840,2249018,2144077,2254733,2139315c2257590,2135505,2261400,2130742,2265210,2125980c2268068,2121217,2271878,2116455,2274735,2112645c2284260,2102167,2292833,2090737,2302358,2080260c2310930,2069782,2319503,2058352,2328075,2046922c2338553,2028825,2352840,2007870,2367128,1987867c2381415,1966912,2394750,1945957,2402370,1927860c2411895,1911667,2423325,1900237,2429993,1883092c2438565,1868805,2447138,1851660,2455710,1837372c2459520,1831657,2462378,1825942,2465235,1820227c2468093,1814512,2469998,1808797,2472855,1804035c2477618,1793557,2481428,1783080,2485238,1773555c2492858,1753552,2499525,1734502,2511908,1715452c2520480,1700212,2518575,1688782,2522385,1676400c2532863,1650682,2539530,1624965,2548103,1598295c2544293,1590675,2557628,1560195,2559533,1537335c2565248,1513522,2570010,1488757,2574773,1463992l2578209,1451109,2575725,1450657c2576677,1443037,2576677,1436370,2576677,1426845xm2597632,1404937l2586541,1451152,2586542,1451152,2597633,1404938xm2606205,1395412c2604300,1399222,2602395,1402080,2600490,1407795l2599181,1433750c2599062,1441132,2599062,1448276,2598585,1458277l2589060,1487586,2589060,1490934,2600490,1458277c2601443,1438274,2600490,1429702,2602395,1407794l2606836,1398173xm2565247,1354454l2559006,1369207,2556675,1390650,2553670,1380633,2552571,1382047,2555723,1392555c2554770,1397317,2554770,1402080,2553818,1407795c2555723,1410652,2556675,1415415,2557628,1420177l2560581,1420013,2558580,1413509c2559532,1407794,2559532,1403032,2560485,1398269c2562390,1384934,2563342,1369694,2565247,1354454xm2645258,1328737c2646210,1329689,2646210,1329689,2647163,1329689c2647163,1345882,2646210,1359217,2646210,1369694c2646210,1380172,2647163,1388744,2647163,1397317c2648115,1413509,2647163,1425892,2644305,1447799c2645258,1453514,2643353,1463039,2641448,1476374c2638590,1488757,2635733,1503997,2632875,1518284c2631923,1529714,2631923,1542097,2630018,1553527c2623350,1574482,2622398,1591627,2615730,1618297c2610968,1637347,2607158,1656397,2602395,1674494c2590965,1685924,2591918,1668779,2578583,1684972c2578583,1684019,2579535,1680209,2580488,1679257c2581440,1664017,2577630,1661160,2584298,1639252c2589060,1625917,2594775,1611630,2598585,1597342l2610015,1590675,2610015,1590674c2618588,1552574,2615730,1544002,2622398,1518284c2624303,1506854,2627160,1495424,2629065,1483994c2630970,1472564,2632875,1460182,2634780,1448752c2636685,1437322,2637638,1425892,2639543,1415414c2640495,1404937,2641448,1394459,2641448,1383982c2640495,1376362,2641448,1366837,2642400,1357312c2643353,1352549,2643353,1347787,2644305,1343024c2644305,1338262,2645258,1333499,2645258,1328737xm134151,887095l134625,887332,134670,887199xm191618,750570c176378,775335,173520,782955,170663,789622c164948,795337,160185,801052,153518,803910l153477,804822,151819,841286,151867,841199,153518,804862c159233,801052,164948,795337,170663,790574c173520,783907,177330,776287,191618,751522l192332,751998,192689,751284xm203047,667702c199237,670560,194475,673417,189712,677227c183045,689610,178282,700087,169710,719137l174286,722798,174435,722155,170663,719137c179235,700087,183998,689609,190665,677227l202473,668793xm276390,613410l275187,614373,270080,634008c268770,638413,267818,641033,266865,643890c230670,692467,209715,757237,179235,803910c175425,816292,171615,829627,166852,842962c162090,856297,159232,869632,155422,882967c145897,911542,131610,942022,130657,966787c124942,985837,119227,1004887,114465,1023937c111607,1038225,109702,1052512,106845,1066800l103035,1088707c102082,1096327,101130,1102995,100177,1110615c97320,1130617,93510,1149667,91605,1169670c90652,1182052,89700,1192530,88747,1205865c89700,1215390,91605,1224915,93510,1243965l95742,1223205,95415,1216342c96367,1203007,98272,1188719,99225,1176337c101130,1156334,104940,1137284,107797,1117282l114596,1109123,124469,1043051,123990,1031557,133400,1004580,138999,981931,137325,985837c135420,984885,133515,983932,131610,983932c126847,996315,122085,1010602,117322,1024890c117322,1031557,117322,1039177,118275,1047750c115417,1062990,113512,1076325,111607,1091565c111607,1093470,110655,1096327,110655,1099185c106845,1102995,104940,1106805,101130,1110615c102082,1102995,103035,1096327,103987,1088707l107797,1066800c110655,1052512,112560,1038225,115417,1023937c121132,1004887,126847,985837,131610,966787c132562,942022,146850,912495,156375,882967c160185,869632,163042,856297,167805,842962c171615,829627,176377,817245,180187,803910c210667,757237,230670,692467,267817,643890c269722,637222,271627,633412,276390,613410xm293536,518160l293535,518160,298297,521970,298297,521969xm465169,382550l464986,382696,464430,383325,456651,391477,454684,394338,453399,395790c451546,398815,450698,401003,447840,403860c428790,425767,408788,447675,389738,472440c384023,479107,378308,484822,373545,491490c367830,498157,363068,504825,357353,511492l285752,590631,358305,510540c364020,503872,368782,497205,374497,490537c380212,483870,385927,478155,390690,471487c409740,446722,429742,425767,448792,402907l454684,394338,464430,383325xm489348,316869c487763,316669,484470,318176,481127,319733l475013,322003,473558,323849c469748,326707,465938,329564,463080,333374c453555,339089,445935,343852,436410,350519l418313,370522,401168,390524c397358,393382,394500,396239,389738,401002l389350,400516,378546,413504c374736,418862,369735,425768,360210,436245l330683,468630,335445,474344,335536,474264,331635,469582c341160,459105,352590,447675,361162,437197c380212,416242,381165,409575,390690,401002c395452,396240,399262,393382,402120,390525l419265,370522,437362,350520c446887,344805,454507,340042,464032,333375c467842,330517,471652,326707,474510,323850c476415,324326,481654,321469,485940,319564l489548,318444xm1868970,144780c1890877,153352,1906117,160020,1917547,166687c1928977,172402,1935645,178117,1938502,183832c1920405,174307,1904212,167640,1891830,160972c1879447,154305,1871827,148590,1868970,144780xm1710855,75247c1719427,75247,1733715,78104,1748955,83819c1765147,90487,1783245,100012,1802295,110489c1750860,94297,1716570,83819,1710855,75247xm1137451,68937c1133641,68580,1127926,69056,1117448,71437c1104113,73342,1088873,75247,1074585,77152c1061250,80010,1046010,83820,1032675,86677c1026960,88582,1021245,90487,1014578,92392c1007910,94297,1001243,96202,993623,98107l947769,107115,939330,110490c920280,117157,900278,122872,881228,130492c862178,138112,843128,144780,824078,153352c809790,160020,796455,165735,784073,171450c775500,173355,765975,178117,757403,181927c734543,190500,713588,201930,691680,212407c681203,218122,670725,225742,660248,232410c649770,239077,639293,245745,629768,252412c618338,263842,597383,280035,581190,288607c565950,300037,550710,312420,535470,324802l491713,362974,495465,367665c497370,366713,500764,364272,504752,361295l512657,355403,541185,330517c556425,318134,571665,306704,586905,294322c603097,285749,623100,269557,635482,258127c645960,251459,655485,244792,665962,238124c676440,231457,685965,224789,697395,218122c719302,207644,741210,196214,763117,187642c771690,183832,781215,179069,788835,174307c801217,168592,815505,162877,828840,156209c847890,147637,866940,140969,885990,133349c905040,125729,925042,120014,944092,113347l968499,108553,980289,104524,1140765,69904xm1478088,48458c1484636,48815,1491780,49530,1498447,50482c1511782,52387,1523212,56197,1526070,60007c1520355,59055,1514640,58102,1505115,57150c1495590,56197,1482255,53340,1461300,48577c1465586,48101,1471539,48101,1478088,48458xm1588935,40957c1602270,41909,1614652,42862,1627987,43814c1644180,48577,1659420,56197,1675612,62864c1652752,60007,1631797,55244,1616557,52387c1601317,48577,1590840,44767,1588935,40957xm1270324,40719c1233653,40957,1196981,42862,1160310,46672c1135545,47624,1109827,52387,1084110,57149c1071727,59054,1059345,62864,1047915,66674c1036485,70484,1026007,74294,1016482,78104c1001242,80009,987907,81914,972667,83819c914565,101917,859320,123824,806932,147637c786930,155257,765975,165734,746925,174307c741210,176212,734542,179069,728827,180974c723112,183832,717397,186689,712635,189547c702157,195262,691680,200977,682155,205739c663105,216217,647865,225742,634530,230504c619290,239077,610717,248602,598335,259079c555472,283844,517372,318134,493560,340994l471664,360034,450243,379593,450697,380047c388785,439102,334492,503872,285915,573404c271627,593407,260197,607694,252577,619124c244957,630554,240195,639127,237337,646747c232575,655319,226860,663892,222097,672464c212572,690562,203047,708659,193522,725804l162439,774785,162090,776287c158280,784860,155422,795337,151612,804862c148755,810577,146850,814387,143992,818197l142087,820102,133634,848201c132087,855345,131610,860584,131610,864870c131610,873442,132562,879157,129705,888682c124942,902017,121132,914400,116370,927735c112560,941070,107797,953452,103987,966787c99225,986790,95415,1004887,90652,1023937c87795,1042035,85890,1059180,83032,1076325c80175,1093470,79222,1111567,78270,1128712c81127,1115377,83032,1102995,84937,1092517l85555,1089530,86842,1075372c89700,1058227,91605,1040130,94462,1022985l96848,1023781,97055,1022896,94463,1022032c99225,1002029,103035,983932,107798,964882c111608,951547,115418,938212,120180,925829l133454,886956,132563,886777c135420,877252,134468,871537,134468,862965c134468,854392,135420,842010,144945,818197c146850,814387,148755,809625,152565,804862l152821,804166,163043,776287c173520,759142,183045,742950,194475,726757c204000,708660,212573,690562,223050,673417c227813,665797,233528,656272,238290,647700c241148,640080,245910,631507,253530,620077c261150,608647,272580,594360,286868,574357c335445,503872,389738,440055,451650,381000c466890,367665,479273,354330,495465,340995c519278,318135,557378,283845,600240,259080c612623,249555,621195,239077,636435,230505c649770,225742,665010,216217,684060,205740c693585,200977,704063,195262,714540,189547c720255,186690,725018,183832,730733,180975c736448,178117,742163,176212,748830,174307c767880,164782,788835,155257,808838,147637c860273,123825,916470,101917,974573,83820c989813,81915,1003148,80010,1018388,78105c1027913,74295,1038390,70485,1049820,66675c1061250,62865,1073633,59055,1086015,57150c1111733,52387,1138403,47625,1162215,46672c1198887,43338,1235558,41433,1272229,41076l1360655,44043xm1404150,0c1418437,952,1434630,1905,1448917,2857c1465110,3810,1480350,5715,1494637,7620c1509877,8572,1518450,11430,1525117,15240c1531785,19050,1536547,22860,1545120,24765c1558455,24765,1552740,17145,1569885,20002c1582267,21907,1594650,25717,1607032,28575c1614652,30480,1622272,33337,1629892,35242c1629892,35242,1629892,36195,1628940,36195c1629892,39052,1628940,40957,1627987,42862c1614652,41910,1602270,40957,1588935,40005c1584172,39052,1580362,38100,1575600,36195c1570837,35242,1567027,34290,1562265,33337c1553692,31432,1545120,29527,1536547,27622c1527975,25717,1519402,23812,1510830,21907c1502257,20955,1493685,19050,1484160,18097l1454633,18097c1446060,18097,1437488,18097,1430820,18097c1416533,18097,1405103,18097,1393673,18097l1391928,17540,1375575,25717c1367002,28574,1391767,30479,1381290,35242c1401292,39052,1421295,42862,1438440,46672l1413008,47116,1413437,47149c1423677,47863,1433202,48101,1440345,46672c1447965,47625,1455585,48577,1463205,49530c1484160,54292,1497495,56197,1507020,58102c1516545,60007,1522260,60007,1527975,60960c1539405,63817,1551788,66675,1563218,68580c1575600,70485,1587030,74295,1599413,76200c1610843,79057,1623225,81915,1634655,84772l1669898,95250,1687043,100012,1704188,105727,1704409,105929,1716704,108049c1727330,110549,1739921,114716,1746499,119121l1750661,125427,1751813,125730c1760385,129540,1769910,133350,1778483,136207c1786103,139065,1793723,141922,1801343,145732c1808963,149542,1816583,152400,1824203,156210c1828013,159067,1833728,161925,1841348,165735c1845158,167640,1848968,169545,1852778,171450c1856588,173355,1861350,175260,1865160,178117c1882305,186690,1899450,195262,1907070,201930c1924215,213360,1942313,223837,1960410,236220c1968983,241935,1978508,248602,1988033,255270l1988833,255841,2002949,264417c2327259,483516,2540483,854556,2540483,1275397l2540081,1283368,2550960,1284922c2554770,1287779,2557627,1289684,2561437,1292542c2562390,1303019,2564295,1305877,2566200,1318259c2571915,1329689,2578582,1339214,2584297,1348739l2591918,1349432,2591918,1342072,2599661,1320563,2599537,1316355c2602395,1287780,2604300,1288732,2607157,1290637c2610967,1289685,2614777,1289685,2617635,1290637c2623350,1286827,2628112,1282065,2633827,1280160c2634780,1294447,2634780,1306830,2635732,1322070c2633827,1328737,2632875,1335405,2630970,1342072c2629065,1348740,2627160,1355407,2625255,1361122c2624302,1371600,2623350,1382077,2622397,1392555l2621445,1408747c2620492,1414462,2620492,1419225,2619540,1424940l2615479,1427648,2615730,1428749,2619621,1426155,2621445,1410652,2622397,1394460c2623350,1383982,2624302,1373505,2625255,1363027c2627160,1357312,2629065,1350645,2630970,1343977c2632875,1337310,2634780,1330642,2635732,1323975c2638590,1325880,2640495,1327785,2643352,1329690c2643352,1334452,2643352,1339215,2642400,1343977c2641447,1348740,2641447,1353502,2640495,1358265c2639542,1367790,2638590,1376362,2639542,1384935c2638590,1394460,2638590,1404937,2637637,1416367c2635732,1426845,2634780,1438275,2632875,1449705c2630970,1461135,2630017,1472565,2627160,1484947c2625255,1496377,2622397,1507807,2620492,1519237c2613825,1544955,2615730,1553527,2608110,1591627c2604300,1593532,2600490,1595437,2596680,1598295c2592870,1611630,2587155,1626870,2582392,1640205c2575725,1662112,2580487,1664970,2578582,1680210c2577630,1682115,2576677,1684972,2576677,1685925c2570962,1701165,2565247,1716405,2560485,1729740c2558580,1731645,2557627,1732597,2555722,1733550c2549055,1748790,2542387,1764982,2535720,1780222c2543340,1764982,2550007,1748790,2556675,1733550c2558580,1731645,2559532,1731645,2561437,1729740c2553817,1770697,2541435,1796415,2530957,1816417c2525242,1820227,2519527,1823085,2514765,1824990l2511407,1831707,2511908,1832609c2512860,1830704,2513813,1827847,2515718,1824989c2520480,1823084,2526195,1820227,2531910,1816417c2532863,1826894,2525243,1840229,2520480,1848802c2513813,1862137,2506193,1874519,2499525,1886902c2495715,1893569,2492858,1899284,2489048,1905952c2485238,1912619,2481428,1918334,2477618,1925002c2474760,1928812,2472855,1933574,2469045,1939289c2465235,1948814,2461425,1957387,2456663,1966912l2443328,1993582c2436660,2003107,2429993,2013584,2422373,2022157c2415705,2030729,2408085,2040254,2401418,2048827l2402291,2047029,2378557,2079307c2372842,2073592,2341410,2118360,2327122,2135505l2316996,2151085,2327122,2136457c2341410,2120264,2372842,2075497,2378557,2080259c2375700,2100262,2348077,2125979,2339505,2139314c2331885,2148363,2325456,2155031,2319383,2160389l2303230,2172263,2302357,2173605,2292258,2181374,2291880,2184082c2277592,2199322,2263305,2215515,2247112,2229802c2231872,2245042,2216632,2260282,2199487,2273617l2197285,2275215,2181390,2295524c2169960,2306002,2156625,2314574,2143290,2324099l2107681,2350806,2107553,2350961,2143290,2325052c2155672,2315527,2169007,2306002,2181390,2296477c2173770,2309812,2163292,2318384,2149957,2327909c2139004,2337911,2131146,2341959,2124359,2344578l2106651,2352057,2106142,2352675c2099475,2357437,2093760,2361247,2087092,2365057l2079914,2368384,2061852,2383036c2055184,2388156,2049469,2392204,2044230,2395537c2034705,2403157,2027085,2407920,2017560,2412682c2019465,2409825,2014703,2411730,2008988,2413635l1999460,2417870,1997979,2418995,2009940,2414587c2015655,2412682,2019465,2410777,2018513,2413635c2011845,2423160,1998510,2431732,1984223,2439352c1976603,2443162,1969935,2446972,1962315,2450783c1954695,2454592,1947075,2457450,1940408,2461260l1924934,2463581,1922310,2465070c1898497,2476500,1874685,2486025,1849920,2496502l1846229,2497341,1824203,2511742c1829918,2512695,1832775,2513647,1836585,2515552c1819440,2530792,1796580,2533650,1790865,2535555c1791818,2531745,1793723,2526982,1794675,2522220c1789913,2524125,1785150,2526030,1779435,2527935c1774673,2529840,1769910,2530792,1765148,2532697c1755623,2535555,1745145,2538412,1735620,2542222l1731675,2537487,1717522,2540317c1711807,2541270,1706092,2543175,1700377,2544127c1688947,2546985,1676565,2550795,1665135,2552700l1663973,2553240,1697520,2545079c1703235,2543174,1708950,2542222,1714665,2541269c1720380,2540317,1725142,2538412,1728952,2538412c1729905,2540317,1731810,2542222,1734667,2543174c1745145,2540317,1754670,2537459,1764195,2533649c1768957,2531744,1773720,2530792,1778482,2528887c1783245,2526982,1788007,2525077,1793722,2523172c1792770,2526982,1790865,2531744,1789912,2536507c1776577,2543174,1763242,2548889,1749907,2555557l1747946,2555008,1720380,2566034c1711808,2568892,1704188,2570797,1697520,2572702c1683233,2576512,1672755,2578417,1663230,2581274c1663707,2578893,1657754,2578893,1649062,2580084l1619428,2585850,1618462,2587942c1593697,2593657,1566075,2598419,1539405,2603182c1530832,2602229,1531785,2600324,1521307,2598419c1516545,2598419,1511782,2598419,1506067,2598419c1498447,2601277,1488922,2604134,1479397,2606992c1470825,2607944,1463205,2608897,1455585,2608897c1447965,2608897,1440345,2609849,1431772,2609849l1429185,2608741,1407484,2612588c1399626,2612707,1391768,2611278,1381290,2607944c1381290,2607944,1382243,2606992,1382243,2606992c1384148,2605087,1385100,2603182,1387005,2600324c1379385,2599372,1371765,2598419,1365098,2597467c1367955,2595562,1372718,2593657,1375575,2591752c1386053,2591752,1396530,2591752,1407008,2590799c1417485,2589847,1427010,2589847,1437488,2589847l1481302,2590799,1511782,2587942c1531785,2584132,1550835,2579369,1568932,2575559c1585125,2570797,1596555,2568892,1607032,2566987c1617510,2566034,1627035,2566034,1635607,2566034l1637595,2565111,1609890,2566035c1599412,2566987,1587030,2569845,1571790,2574607c1553692,2578417,1534642,2583180,1514640,2586990c1505115,2587942,1495590,2588895,1484160,2589847c1470825,2589847,1455585,2589847,1440345,2588895c1430820,2588895,1420342,2589847,1409865,2589847c1399387,2590800,1388910,2590800,1378432,2590800c1377480,2588895,1378432,2587942,1379385,2586990c1381290,2584132,1384147,2581275,1386052,2577465c1479397,2573655,1585125,2555557,1679422,2528887c1748955,2508885,1814677,2485072,1878495,2453640c1893735,2445067,1911832,2435542,1930882,2426017c1940407,2421255,1950885,2416492,1960410,2410777c1969935,2405062,1980412,2400300,1990890,2394585c2010892,2383155,2029942,2371725,2048040,2360295c2066137,2347912,2081377,2336482,2093760,2325052c2122335,2304097,2150910,2283142,2179485,2258377c2187105,2251710,2195677,2245995,2203297,2239327c2210917,2232660,2218537,2225992,2226157,2219325c2238540,2208847,2249017,2199322,2260447,2187892c2265210,2179320,2270925,2171700,2274735,2164080l2295258,2145267,2295423,2144085,2275688,2162175c2271878,2169795,2266163,2177415,2261400,2185987c2249970,2197417,2239493,2206942,2227110,2217420c2219490,2224087,2211870,2230755,2204250,2237422c2196630,2244090,2189010,2249805,2180438,2256472c2151863,2280285,2124240,2302192,2094713,2323147c2082330,2334577,2066138,2346960,2048993,2358390c2030895,2369820,2011845,2382202,1991843,2392680c1981365,2398395,1971840,2403157,1961363,2408872c1951838,2414587,1941360,2419350,1931835,2424112c1912785,2433637,1894688,2443162,1879448,2451735c1815630,2482215,1749908,2506027,1680375,2526982c1586078,2553652,1480350,2571750,1387005,2575560c1379385,2575560,1370813,2575560,1365098,2575560c1364145,2572702,1362240,2570797,1362240,2567940c1358430,2566035,1348905,2566987,1339380,2566987c1330808,2569845,1319378,2572702,1318425,2575560c1294613,2576512,1275563,2576512,1257465,2576512c1240320,2575560,1226033,2574607,1212698,2574607c1205078,2573655,1198410,2572702,1190790,2572702c1183170,2571750,1175550,2570797,1168883,2568892l1182080,2554816,1179360,2555557,1130192,2546452,1127925,2546985c1090778,2541270,1060298,2535555,1033628,2529840c1020293,2526982,1007910,2524125,996480,2522220c985050,2519362,974573,2517457,964095,2516505c951713,2510790,938378,2505075,925043,2498407c911708,2493645,897420,2487930,876465,2480310c859320,2473642,842175,2466975,825983,2460307c830745,2455545,832650,2454592,834555,2453640c846938,2456497,858368,2458402,869798,2460307c875513,2465070,880275,2468880,885038,2473642c898373,2476500,912660,2482215,937425,2488882c975525,2503170,1006958,2509837,1041248,2515552c1049820,2517457,1058393,2518410,1066965,2520315c1075538,2521267,1085063,2523172,1094588,2525077c1104113,2526982,1114590,2528887,1125068,2531745l1158657,2539008,1161262,2538412c1171740,2540317,1181265,2541270,1192695,2543175c1193647,2542222,1193647,2542222,1193647,2541270c1208887,2542222,1225080,2542222,1239367,2543175c1242225,2543175,1246035,2544127,1246987,2544127c1271752,2545080,1294612,2544127,1317472,2544127c1335570,2545080,1352715,2545080,1368907,2546032c1389862,2545080,1410817,2542222,1429867,2541270c1432725,2541270,1436535,2541270,1437487,2541270c1438440,2544127,1440345,2546032,1440345,2548890c1468920,2546985,1486065,2544127,1500352,2541270c1514640,2539365,1525117,2536507,1540357,2531745c1547977,2530792,1555597,2529840,1563217,2527935c1567980,2526982,1572742,2526982,1577505,2526030c1588935,2523172,1598460,2521267,1608937,2518410c1617510,2516505,1626082,2514600,1634655,2512695c1643227,2510790,1651800,2507932,1660372,2506027l1707545,2497863,1713713,2495550c1697520,2498407,1680375,2501265,1664183,2504122c1655610,2506027,1647038,2508885,1638465,2510790c1629893,2512695,1621320,2514600,1612748,2516505c1601318,2519362,1592745,2521267,1581315,2524125c1576553,2525077,1571790,2525077,1567028,2526030c1559408,2526982,1551788,2527935,1544168,2529840c1517498,2532697,1498448,2533650,1482255,2535555c1467015,2537460,1454633,2539365,1440345,2539365c1438440,2539365,1435583,2539365,1432725,2539365c1413675,2541270,1392720,2544127,1371765,2544127c1355573,2543175,1338428,2543175,1320330,2542222c1297470,2542222,1274610,2543175,1249845,2542222c1247940,2542222,1245083,2541270,1242225,2541270c1231748,2537460,1224128,2533650,1212698,2528887c1207935,2532697,1201268,2535555,1196505,2539365l1196464,2539447,1209840,2530792c1221270,2535554,1229843,2539364,1239368,2543174c1224128,2543174,1207935,2542222,1193648,2541269l1194008,2541036,1164120,2536507c1151738,2533650,1140308,2531745,1128878,2528887c1118400,2526030,1107923,2524125,1098398,2522220c1088873,2520315,1079348,2519362,1070775,2517457c1062203,2515552,1053630,2514600,1045058,2512695c1010768,2506980,979335,2500312,941235,2486025c916470,2480310,902183,2474595,888848,2470785c883133,2466975,878370,2462212,873608,2457450c862178,2455545,850748,2453640,838365,2450782c820268,2442210,804075,2433637,785978,2424112c780263,2424112,776453,2425065,770738,2425065c751688,2415540,734543,2406967,716445,2397442c713588,2391727,709778,2386012,706920,2380297c706920,2380297,707873,2380297,708825,2379345c719303,2386012,730733,2391727,742163,2397442c753593,2403157,764070,2408872,775500,2415540c779310,2413635,782168,2411730,785025,2409825c766928,2401252,755498,2391727,745973,2384107c736448,2376487,726923,2371725,713588,2369820c686918,2350770,678345,2350770,668820,2344102c655485,2335530,643103,2327910,630720,2319337c600240,2302192,608813,2320290,570713,2293620c563093,2287905,556425,2282190,547853,2274570c549758,2274570,551663,2273617,552615,2272665c561188,2275522,567855,2277427,575475,2279332c559283,2261235,556425,2253615,527850,2229802c518325,2222182,509753,2214562,501180,2207895c492608,2200275,484035,2193607,476415,2185987c470700,2180272,455460,2174557,444983,2160270c428790,2143125,415455,2126932,399263,2109787l396126,2099983,386880,2090737c376403,2080260,365925,2068830,355448,2056447c353543,2049780,339255,2031682,351638,2039302c346875,2033587,343065,2026920,339255,2022157l337780,2019844,323062,2009774c311632,1996439,302107,1982152,294487,1968817c286867,1954529,281152,1941194,278295,1930717l276390,1930717c268770,1917382,261150,1903095,254483,1888807c247815,1874520,240195,1861185,233528,1846897c225908,1830705,218288,1814512,211620,1798320c204953,1782127,198285,1764982,191618,1748790c199238,1759267,205905,1769745,211620,1782127c217335,1794510,223050,1807845,231623,1824037c235433,1829752,236385,1839277,238290,1846897l241046,1850938,237654,1833303,228809,1817250,214411,1784874,197332,1756409c190665,1737359,183045,1718309,176377,1699259l158424,1640674,152529,1623596c142540,1590017,133959,1555831,126853,1521108l115498,1446707,115417,1448752c115417,1453515,115417,1457325,116370,1463992c118275,1475422,120180,1486852,121132,1499235c123037,1511617,124942,1524000,126847,1535430c122085,1526857,120180,1515427,117322,1503997c115417,1491615,113512,1478280,110655,1463992c105892,1463992,104940,1463992,103035,1463992c102082,1453515,101130,1443990,98272,1427797c96367,1420177,93510,1412557,91605,1404937c89700,1397317,87795,1389697,85890,1383030c80175,1376362,75412,1371600,69697,1365885c67792,1365885,66840,1365885,64935,1365885c63030,1360170,61125,1351597,60172,1342072c59220,1332547,58267,1322070,58267,1311592c58267,1291590,59220,1273492,62077,1268730c63030,1263015,63030,1258252,63982,1253490l67226,1243037,65649,1219200c65887,1207294,66839,1194911,67792,1183957l71602,1176814,71602,1172527c69697,1178242,66840,1182052,63982,1186815c62077,1183005,59220,1181100,57315,1177290c53505,1171575,54457,1120140,44932,1160145l42670,1146572,42075,1147762c41122,1160145,39217,1173480,38265,1185862c37312,1198245,35407,1211580,35407,1223962c34455,1233487,33502,1243965,32550,1253490l32550,1314449c32550,1324927,32550,1335404,33502,1345882c34455,1356359,35407,1366837,35407,1377314c31597,1378267,32550,1413509,26835,1406842c25882,1406842,25882,1406842,24930,1406842c19215,1385887,19215,1367789,19215,1349692c19215,1331594,22072,1313497,19215,1290637c20167,1274444,22072,1260157,23977,1244917l32546,1253485,24930,1243965c23025,1234440,23025,1223962,23025,1209675c23025,1195387,23977,1178242,24930,1157287c24930,1152525,25882,1147762,25882,1143000c26835,1135380,27787,1126807,28740,1119187c32550,1105852,36360,1089660,40170,1076325l45865,1047851,43980,1041082c42075,1053465,39217,1064895,37312,1079182c33502,1092517,29692,1108710,25882,1122045c24930,1129665,23977,1138237,23025,1145857c23025,1150620,22072,1155382,22072,1160145c22072,1181100,21120,1198245,20167,1212532c20167,1226820,21120,1237297,22072,1246822c20167,1263015,18262,1277302,17310,1292542c20167,1315402,17310,1333500,17310,1351597c17310,1369695,17310,1387792,23025,1408747c23025,1408747,23977,1408747,24930,1408747c28740,1426845,32550,1443990,37312,1463040c38265,1475422,41122,1486852,43980,1507807c48742,1524000,53505,1539240,58267,1553527c60410,1580673,74876,1623893,80770,1651843l82734,1670685,86843,1670685c97320,1697355,103988,1711642,107798,1721167c112560,1730692,114465,1737360,115418,1746885c111608,1745932,106845,1736407,101130,1724977c95415,1713547,90653,1700212,85890,1690687c81128,1678305,89700,1712595,84938,1700212l76651,1674524,70650,1675447c67792,1667827,65887,1660207,63982,1653540c53505,1643062,45885,1621155,41122,1601152c36360,1581150,32550,1562100,26835,1554480c22072,1537335,22072,1519237,25882,1515427c23977,1500187,21120,1484947,19215,1469707c17310,1454467,16357,1439227,14452,1423987c10642,1412557,6832,1403032,3975,1390650c-1740,1325880,-2693,1250632,10642,1213485c11595,1197292,12547,1177290,17310,1167765c15405,1159192,13500,1151572,11595,1143000c13500,1126807,11595,1089660,23025,1074420c23977,1067752,24930,1062990,25882,1058227c27787,1034415,29692,1018222,33502,1002982c40170,989647,48742,967740,53505,962977c58267,973455,46837,1000125,48742,1017270l53503,1007964,56362,985718c58267,975597,59696,966311,57315,961072c60172,949642,63030,941069,65887,929639c70650,914399,74460,898207,79222,882014c83985,865822,89700,849629,95415,833437l96628,832072,103988,793432c107798,785812,111608,775334,114465,765809c118275,756284,123038,748664,126848,742949c135420,726757,142088,710564,151613,695324c158280,680084,164948,667702,171615,652462c172568,639127,191618,614362,200190,597217c204953,591502,210668,585787,221145,573404c227813,559117,233528,548639,238290,540067c243053,531494,247815,525779,252578,519112c258293,513397,266865,503872,267818,511492c268770,510539,270675,507682,271628,505777c276390,495299,281153,485774,286868,475297c296393,464819,307823,446722,316395,441007c309966,453151,316932,450829,317199,455339l315045,461363,345922,429577c348780,423862,354495,417195,361162,409575c367830,402907,375450,396240,381165,390525l382889,392440,382118,391477c390690,382904,398310,374332,406883,366712c414503,359092,423075,351472,431648,343852c442125,333374,448793,324802,458318,315277c470700,305752,484035,296227,495465,287654c508800,277177,522135,267652,535470,258127l559389,241440,575475,226694c585000,220979,594525,215264,604050,209549c613575,203834,624052,199072,634530,193357l638565,191282,648937,181094c654771,176688,661201,172402,665963,168592c673583,162877,679298,160496,684656,159067l697880,156023,700252,154304c782167,109537,869797,74294,959332,49529l968945,47439,995527,38099c1001719,36194,1008148,35003,1013863,34408l1023424,34327,1026960,33337c1097445,17144,1169835,7619,1244130,4762c1262704,5238,1283897,4762,1305804,4524c1327712,4285,1350334,4285,1371765,5714l1372993,6635,1405103,2857c1415580,4762,1425105,5714,1434630,7619c1444155,9524,1453680,10477,1464158,13334l1479392,16797,1463205,12382c1453680,10477,1443202,8572,1433677,6667c1424152,4762,1414627,3810,1404150,1905c1404150,1905,1404150,952,1404150,0xe">
                <v:path o:connectlocs="2209484,3798810;2190491,3808550;2191629,3809014;2367407,3699933;2305999,3713858;2213885,3724998;2209499,3713858;2273832,3708288;2367407,3699933;2527143,3685355;2523392,3686364;2525315,3686007;1381214,3664423;1446277,3680437;1474058,3681829;1551549,3718036;1586640,3724998;1588835,3725695;1596875,3718036;1627579,3726391;1658284,3733353;1718784,3746754;1719692,3745887;1789874,3757027;1823501,3762597;1857131,3765382;1925849,3768167;2019424,3766774;2023486,3766774;2032584,3761900;2053053,3755634;2073888,3755286;2088144,3757025;2091981,3766774;2124696,3766774;2114462,3780699;2108613,3787662;2089605,3796018;2054514,3796018;2009190,3793232;1911228,3790447;1838122,3784877;1773790,3776522;1709457,3766774;1611496,3752849;1535467,3729176;1536346,3728568;1491603,3715251;1452126,3698541;1406801,3684616;1360014,3669297;1381214,3664423;2241887,3634568;2219548,3637815;2065054,3645245;2115923,3651194;2129083,3648409;2219733,3638662;2234651,3635899;2380693,3614392;2304817,3625421;2330854,3626128;2368321,3619514;2657668,3611171;2419690,3671530;2540119,3645973;1131925,3582961;1300066,3651194;1360014,3669297;1405338,3684614;1450664,3698539;1490141,3715250;1481368,3722213;1457974,3718035;1374635,3688793;1333696,3673474;1292757,3656764;1238658,3638662;1191870,3619166;1155318,3601063;1131925,3582961;1200645,3548148;1281060,3587139;1270826,3592709;1177251,3549540;1200645,3548148;903836,3453457;1003259,3506373;1023729,3528653;976941,3504979;941851,3484092;903836,3453457;1078179,3417725;1078193,3418121;1083131,3423814;1083674,3421428;3213428,3326315;3208119,3326737;3120392,3386616;3034127,3431176;2972719,3465989;2939091,3479914;2904000,3493839;2861598,3514728;2829432,3532830;2782644,3550933;2734396,3567644;2721236,3580176;2700766,3587139;2649593,3595494;2583798,3614990;2523852,3633092;2458056,3651195;2376178,3670690;2260672,3688793;2257748,3692971;2202213,3706194;2203651,3706896;2265325,3692211;2266521,3688793;2382028,3670690;2463906,3651195;2529700,3633092;2589648,3614990;2655442,3595494;2706616,3587139;2671974,3606936;2672987,3606634;2709541,3585746;2730010,3578784;2731373,3578424;2740244,3569036;2788494,3552325;2835282,3534223;2867448,3516120;2909849,3495233;2944939,3481307;2969002,3471344;2981493,3463204;3042901,3428391;3129165,3383831;706202,3307058;711752,3311593;713648,3312513;3223242,3270707;3222740,3271036;3222740,3271433;3225064,3271749;3225664,3271036;3254830,3249920;3246197,3255600;3244671,3257110;3250590,3253502;586818,3179780;642039,3241703;598254,3191661;3358351,3179739;3358221,3179783;3357254,3186092;3333860,3211158;3306079,3240400;3307754,3240033;3333860,3212550;3357254,3187484;3358351,3179739;729727,3148381;732623,3151739;732768,3151279;513454,3116465;551468,3140138;553335,3142232;570658,3145882;609951,3180521;664050,3222297;687444,3252932;700602,3268251;756162,3312811;740080,3325343;688337,3270587;685982,3271036;734948,3322852;740080,3325343;756164,3312811;895063,3417250;867284,3425605;877518,3432568;836579,3433960;810261,3417250;785406,3399148;723997,3350409;666974,3301671;614338,3252932;589483,3229260;566090,3204194;574862,3193054;604104,3218120;636271,3241792;675747,3282176;679102,3284917;636271,3241792;605566,3218120;576324,3193054;544157,3155455;513454,3116465;3734478,2895054;3733736,2895357;3717768,2931859;3719128,2720599;3680381,2773904;3661372,2807325;3642366,2837960;3597040,2895054;3557563,2952147;3522473,2998101;3519547,2999804;3517153,3003183;3521010,3000886;3556101,2954934;3595578,2897839;3640903,2840747;3659911,2810111;3678918,2776691;3718395,2722381;3870455,2701494;3851447,2755802;3817819,2814288;3784190,2874167;3753486,2911765;3773956,2872774;3791501,2833783;3804659,2812896;3822204,2785046;3838288,2757195;3870455,2701494;3775816,2582128;3740326,2641615;3739674,2643045;3775417,2583129;3795280,2447394;3752625,2558390;3662897,2733071;3649760,2752853;3649676,2753017;3618971,2803148;3588267,2857457;3553176,2899233;3523934,2946578;3351405,3131783;3294382,3177737;3288912,3181699;3286552,3183974;3262707,3202487;3243209,3223690;3171565,3275214;3160340,3281968;3129848,3305642;3125446,3308365;3118929,3314205;3061908,3350410;3004885,3383831;2998358,3386981;2959749,3410865;2947781,3416615;2936167,3424213;2896689,3445102;2859804,3458879;2777596,3498371;2584725,3566882;2450324,3599795;2558943,3580176;2579412,3575997;2645206,3553717;2686145,3541185;2751941,3509156;2826508,3484091;2874282,3466248;2895228,3454849;2914233,3449280;2940552,3435353;2947467,3430776;2965409,3414466;3004885,3392186;3049797,3371218;3066294,3361549;3123317,3325343;3148172,3303063;3175952,3286353;3247595,3234830;3298770,3188876;3355791,3142923;3528320,2957717;3552064,2919275;3553176,2915941;3591191,2860241;3602888,2843530;3618441,2822985;3623358,2814288;3654061,2764157;3714008,2645792;3772493,2519073;3789673,2467549;3955255,2324120;3950870,2326905;3950870,2326905;3969066,2241590;3968541,2244054;3972801,2248924;3985961,2262849;3994733,2257279;3994954,2256210;3988885,2260064;3974264,2247530;3956034,2083404;3955013,2083458;3953163,2083556;3953794,2090176;3952333,2124990;3946484,2145877;3911394,2198793;3902621,2244747;3893848,2260064;3879227,2326905;3863143,2379821;3845598,2431345;3835364,2471727;3823667,2513503;3832996,2499685;3841213,2470334;3848522,2428558;3866068,2377036;3882152,2324120;3896773,2257279;3905545,2241960;3914318,2196008;3949409,2143092;3926015,2250315;3908470,2339437;3868992,2453624;3861183,2465194;3857845,2482520;3847061,2512111;3806122,2597054;3787114,2641615;3775417,2665289;3760796,2690354;3721320,2757195;3678918,2822643;3624820,2910373;3564873,2996709;3525397,3045447;3482995,3092793;3468374,3112288;3452292,3131783;3427435,3151279;3386783,3194146;3387957,3198624;3345557,3240400;3300231,3271036;3263679,3298886;3229052,3322987;3234437,3322560;3272452,3296101;3309005,3268251;3354330,3237615;3396732,3195839;3395269,3190269;3436208,3147102;3461064,3127606;3477147,3108111;3491768,3088616;3534170,3041270;3573646,2992531;3633593,2906195;3687690,2818466;3730092,2753017;3769568,2686176;3784190,2661110;3795886,2637438;3814895,2592878;3855834,2507933;3871916,2450840;3911394,2336653;3928939,2247532;3952333,2140307;3957607,2121472;3953794,2120811;3955255,2085999;3987422,2053970;3970397,2121535;3970398,2121535;3987423,2053972;4000582,2040045;3991809,2058149;3989800,2096094;3988885,2131952;3974264,2174800;3974264,2179695;3991809,2131952;3994733,2058147;4001550,2044082;3937710,1980166;3928130,2001734;3924552,2033083;3919939,2018439;3918252,2020506;3923091,2035868;3920166,2058149;3926015,2076251;3930548,2076011;3927476,2066502;3930400,2044222;3937710,1980166;4060529,1942569;4063453,1943960;4061990,2002446;4063453,2042830;4059066,2116633;4054680,2158409;4041521,2219680;4037135,2271204;4015203,2365896;3994733,2448054;3958181,2463372;3961105,2455017;3966954,2396531;3988885,2335260;4006430,2325513;4006430,2325512;4025438,2219680;4035672,2169549;4044445,2118026;4051756,2069287;4054680,2023335;4056142,1984344;4059066,1963456;4060529,1942569;205924,1296903;206652,1297249;206721,1297055;294137,1097308;261971,1154400;235653,1175289;235590,1176622;233045,1229931;233119,1229804;235653,1176681;261971,1155792;294137,1098700;295233,1099395;295781,1098352;311681,976157;291212,990083;260508,1051354;267532,1056706;267761,1055766;261971,1051354;292674,990083;310800,977752;424264,896784;422418,898192;414578,926898;409643,941345;275129,1175289;256121,1232382;238576,1290868;200561,1413410;175706,1496961;164009,1559625;158160,1591653;153773,1623681;140615,1710018;136228,1762934;143539,1818635;146966,1788284;146464,1778251;152312,1719765;165470,1633428;175907,1621500;191062,1524905;190327,1508101;204771,1468662;213366,1435550;210796,1441260;202024,1438475;180091,1498354;181554,1531775;171319,1595831;169857,1606971;155236,1623681;159622,1591653;165470,1559625;177167,1496961;202024,1413410;240039,1290868;257584,1232382;276591,1175289;411104,941345;424264,896784;450584,757532;450582,757532;457892,763102;457892,763101;714044,559275;713763,559488;712910,560408;700969,572326;697949,576508;695977,578631;687444,590429;598256,690691;573399,718541;548544,747784;438635,863482;550006,746392;574861,717148;599717,689298;688905,589036;697949,576508;712910,560408;751159,463251;738540,467438;729155,470757;726921,473456;710838,487381;669898,512447;642119,541690;615801,570933;598256,586251;597660,585540;581076,604529;552930,637775;507605,685121;514915,693475;515055,693358;509067,686513;554391,639167;599717,586251;617263,570934;643581,541690;671360,512448;712299,487383;728383,473457;745928,467191;751466,465554;2868910,211663;2943476,243690;2975643,268756;2904000,235335;2868910,211663;2626200,110008;2684684,122540;2766562,161531;2626200,110008;1746012,100783;1715307,104438;1649511,112793;1585178,126718;1557399,135074;1525233,143429;1454846,156598;1441892,161532;1352704,190774;1264977,224195;1203569,250654;1162630,265971;1061744,310531;1013495,339775;966707,369017;892139,421933;821958,474849;754790,530655;760549,537513;774805,528201;786939,519587;830730,483204;900912,430288;975478,377373;1022266,348129;1070516,318887;1171401,274326;1210879,254831;1272287,228372;1360014,194951;1449202,165709;1486667,158700;1504765,152810;1751099,102197;2268897,70843;2300149,73802;2342551,87728;2310384,83551;2243127,71017;2268897,70843;2439050,59877;2498995,64054;2572101,91905;2481450,76588;2439050,59877;1949975,59529;1781101,68232;1664132,83549;1608572,97475;1560322,114185;1493065,122540;1238658,215840;1146546,254831;1118765,264577;1093910,277111;1047122,300783;974017,336989;918457,378764;757625,498521;724014,526357;691132,554952;691829,555615;438885,838297;387711,905138;364317,945522;340923,983119;297060,1061101;249347,1132709;248811,1134905;232727,1176681;221030,1196176;218106,1198961;205131,1240041;202024,1264410;199100,1299223;178630,1356317;159622,1413410;139152,1496961;127455,1573551;120146,1650139;130380,1597223;131328,1592856;133304,1572157;145001,1495569;148663,1496733;148981,1495439;145002,1494176;165472,1410625;184478,1353531;204854,1296699;203487,1296438;206411,1261625;222493,1196176;234190,1176681;234583,1175663;250274,1134905;298523,1062494;342386,984513;365780,946915;389174,906531;440348,839690;693292,557009;760549,498523;921381,378766;976941,336990;1050047,300784;1096834,277111;1121691,264579;1149470,254831;1241584,215840;1495991,122542;1563248,114186;1611496,97476;1667056,83551;1784025,68232;1952899,60051;2088635,64389;2155401,0;2224119,4176;2294300,11140;2341088,22280;2371793,36205;2409808,29242;2466829,41775;2501920,51522;2500458,52915;2498995,62662;2439050,58485;2418580,52915;2398111,48737;2358633,40382;2319157,32027;2278218,26457;2232893,26457;2196340,26457;2139318,26457;2136640,25642;2111537,37597;2120310,51522;2208037,68232;2168998,68882;2169656,68930;2210961,68232;2246051,72411;2313308,84943;2345475,89121;2399574,100261;2455134,111401;2509231,123933;2563330,139252;2589648,146214;2615966,154569;2616305,154864;2635178,157964;2680914,174150;2687303,183370;2689071,183813;2730010,199130;2765101,213055;2800191,228373;2826509,242299;2844055,250654;2863061,260401;2927394,295214;3009272,345345;3051674,373196;3052902,374030;3074570,386568;3899697,1864587;3899080,1876241;3915779,1878512;3931862,1889653;3939173,1927250;3966952,1971811;3978651,1972824;3978651,1962064;3990536,1930618;3990346,1924466;4002043,1886868;4018127,1886868;4042982,1871551;4045906,1932822;4038596,1962064;4029824,1989914;4025437,2035868;4023975,2059540;4021051,2083214;4014817,2087173;4015203,2088783;4021175,2084990;4023975,2062326;4025437,2038653;4029824,1992699;4038596,1964849;4045906,1935607;4057603,1943962;4056142,1964849;4053218,1985737;4051755,2024728;4048830,2070681;4041521,2119420;4032748,2170942;4022512,2221073;4003506,2326905;3985961,2336653;3964028,2397924;3958180,2456410;3955255,2464765;3930400,2528821;3923089,2534392;3892386,2602624;3924552,2534392;3931862,2528821;3885074,2655540;3860219,2668074;3855065,2677894;3855834,2679213;3861682,2668072;3886537,2655540;3868992,2702886;3836825,2758587;3820743,2786438;3803198,2814288;3790038,2835175;3771031,2875559;3750562,2914550;3718395,2956325;3686229,2995316;3687569,2992687;3651137,3039877;3572183,3122036;3556639,3144814;3572183,3123428;3651137,3041269;3591191,3127605;3560304,3158416;3535508,3175775;3534168,3177737;3518666,3189095;3518086,3193054;3449366,3259895;3376261,3323951;3372880,3326288;3348481,3355979;3289997,3397754;3235336,3436799;3235140,3437026;3289997,3399148;3348481,3357372;3300231,3403325;3260937,3427694;3233755,3438628;3232974,3439532;3203732,3457634;3192713,3462498;3164988,3483918;3137938,3502194;3096999,3527260;3083840,3528653;3069215,3534845;3066941,3536489;3085302,3530045;3098461,3528653;3045826,3566250;3012196,3582962;2978569,3598279;2954816,3601672;2950788,3603849;2839667,3649802;2834002,3651028;2800191,3672082;2819198,3677652;2749017,3706896;2754865,3687401;2731471,3695756;2709541,3702718;2664214,3716643;2658159,3709721;2636434,3713858;2610116,3719428;2556018,3731961;2554235,3732751;2605730,3720820;2632048,3715250;2653979,3711073;2662752,3718035;2708078,3704110;2730009,3697148;2753402,3688793;2747554,3708288;2686145,3736138;2683135,3735336;2640821,3751455;2605730,3761204;2553094,3773736;2531346,3771996;2485857,3780426;2484374,3783484;2363020,3805764;2335239,3798801;2311846,3798801;2270906,3811335;2234355,3814120;2197801,3815511;2193830,3813892;2160518,3819516;2120310,3812726;2121773,3811335;2129083,3801586;2095455,3797409;2111537,3789054;2159788,3787661;2206575,3786269;2273831,3787661;2320618,3783484;2408345,3765381;2466829,3752849;2510692,3751455;2513744,3750106;2471216,3751457;2412732,3763989;2325005,3782092;2278218,3786269;2210961,3784877;2164173,3786269;2115923,3787662;2117386,3782092;2127620,3768167;2577949,3697148;2883531,3587139;2963946,3546755;3009272,3524475;3056060,3500803;3143786,3450672;3213967,3399148;3345557,3301671;3382109,3273821;3417200,3244578;3469835,3198624;3491768,3163812;3523271,3136308;3523524,3134580;3493231,3161027;3471298,3195839;3418662,3241793;3383572,3271036;3347020,3298886;3215430,3396363;3145249,3447887;3057522,3498018;3010735,3521690;2965409,3543970;2884994,3584354;2579412,3694363;2129083,3765382;2095455,3765382;2091068,3754242;2055977,3752849;2023811,3765382;1930236,3766774;1861518,3763989;1827888,3761204;1794261,3755634;1814518,3735055;1810343,3736138;1734869,3722827;1731389,3723606;1586641,3698541;1529618,3687401;1479907,3679046;1419961,3652587;1345393,3626130;1267902,3596886;1281060,3587139;1335159,3596886;1358552,3616381;1438968,3638662;1598338,3677652;1637814,3684616;1680216,3691578;1727004,3701326;1778564,3711944;1782562,3711073;1830813,3718036;1832274,3715251;1902455,3718036;1914152,3719428;2022348,3719428;2101302,3722213;2194877,3715251;2206574,3715251;2210961,3726391;2303073,3715251;2364481,3701326;2399572,3695756;2421504,3692971;2469753,3681831;2509231,3673476;2548707,3663727;2621119,3651792;2630587,3648410;2554557,3660942;2515079,3670690;2475603,3679046;2427353,3690186;2405422,3692971;2370331,3698541;2275294,3706896;2210961,3712466;2199264,3712466;2105689,3719428;2026735,3716643;1918539,3716643;1906842,3715251;1861518,3697148;1836661,3712466;1836598,3712586;1857131,3699933;1902457,3718035;1832275,3715250;1832828,3714909;1786949,3708288;1732852,3697148;1686065,3687401;1643663,3680437;1604187,3673476;1444816,3634485;1364401,3612204;1341007,3592709;1286908,3582961;1206493,3543970;1183099,3545363;1099758,3504979;1085137,3479914;1088061,3478522;1139236,3504979;1190409,3531438;1205030,3523083;1145084,3485484;1095373,3464597;1026653,3426998;968169,3390793;876057,3353195;840966,3325345;848276,3322560;883366,3332307;810261,3259895;769322,3227868;731307,3195839;683058,3158242;612877,3084437;608062,3070104;593869,3056587;545620,3006456;539772,2981391;520763,2956325;518499,2952944;495907,2938222;452044,2878344;427188,2822643;424264,2822643;390637,2761372;358470,2700101;324841,2629083;294137,2556672;324841,2605410;355546,2666681;365780,2700101;370010,2706009;364804,2680227;351226,2656758;329125,2609426;302908,2567811;270742,2484259;243184,2398610;234135,2373643;194722,2223808;177291,2115037;177167,2118026;178630,2140307;185940,2191831;194712,2244747;180091,2198793;169857,2140307;158160,2140307;150849,2087391;140615,2053970;131843,2021943;106986,1996878;99676,1996878;92365,1962064;89441,1917503;95289,1854840;98213,1832560;103193,1817278;100772,1782429;104062,1730905;109910,1720462;109910,1714195;98213,1735083;87979,1721158;68971,1696093;65499,1676249;64586,1677989;58737,1733690;54350,1789391;49964,1832560;49964,1921680;51426,1967634;54350,2013586;41192,2056755;38268,2056755;29495,1973204;29495,1886868;36805,1820026;49958,1832553;38268,1818635;35343,1768504;38268,1691914;39729,1671027;44116,1636213;61661,1573551;70403,1531923;67510,1522027;57274,1577727;39729,1640392;35343,1675204;33881,1696093;30956,1772681;33881,1822812;26571,1889653;26571,1975989;35343,2059540;38268,2059540;57274,2138915;67510,2204363;89441,2271204;123983,2414939;126998,2442485;133305,2442485;165472,2516288;177169,2553887;155236,2521858;131843,2471727;130381,2485653;117660,2448098;108449,2449447;98213,2417420;63123,2340830;41192,2272597;39729,2215503;29495,2148662;22184,2081821;6101,2033083;16335,1774074;26571,1707233;17798,1671027;35343,1570766;39729,1547092;51426,1466326;82131,1407840;74820,1487214;82128,1473609;86516,1441086;87979,1405055;101137,1359101;121607,1289474;146464,1218457;148326,1216461;159623,1159971;175706,1119587;194714,1086166;232729,1016540;263432,953877;307296,873111;339462,838297;365780,789559;387712,758924;411106,747784;416954,739429;440348,694868;485673,644737;486907,665690;483601,674497;530997,628027;554391,598784;585096,570934;587743,573734;586559,572326;624574,536120;662589,502700;703528,460924;760549,420540;821958,377373;858674,352977;883366,331419;927230,306353;974017,282681;980211,279647;996132,264753;1022267,246475;1050962,232550;1071261,228100;1074902,225587;1472595,72409;1487351,69354;1528155,55699;1556302,50303;1570978,50184;1576406,48737;1909766,6961;2004437,6613;2105689,8353;2107574,9700;2156864,4176;2202188,11138;2247514,19493;2270899,24556;2246051,18102;2200725,9746;2155401,2785;2155401,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fill type="gradientRadial" on="t" color2="#0072C7 [3205]" o:opacity2="24248f" focus="100%" focussize="0f,0f" focusposition="65536f,0f" rotate="t">
                  <o:fill type="gradientRadial" v:ext="backwardCompatible"/>
                </v:fill>
                <v:stroke on="f" joinstyle="miter"/>
                <v:imagedata o:title=""/>
                <o:lock v:ext="edit" aspectratio="f"/>
              </v:shape>
              <v:group id="_x0000_s1026" o:spid="_x0000_s1026" o:spt="203" style="position:absolute;left:2720340;top:769620;height:9549771;width:5946392;" coordorigin="-2663756,-5283698" coordsize="4866607,7816685" o:gfxdata="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BtkKr5vAAAANsAAAAPAAAAAAAAAAEAIAAAACIAAABkcnMvZG93bnJldi54bWxQ&#10;SwECFAAUAAAACACHTuJAMy8FnjsAAAA5AAAAFQAAAAAAAAABACAAAAALAQAAZHJzL2dyb3Vwc2hh&#10;cGV4bWwueG1sUEsFBgAAAAAGAAYAYAEAAMgDAAAAAA==&#10;">
                <o:lock v:ext="edit" aspectratio="f"/>
                <v:shape id="Freeform: Shape 10" o:spid="_x0000_s1026" o:spt="100" style="position:absolute;left:-2763;top:558416;flip:x y;height:1974571;width:2205614;rotation:11796480f;v-text-anchor:middle;" fillcolor="#2C567A [3204]" filled="t" stroked="f" coordsize="2647519,2612594" o:gfxdata="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UByUgr4A&#10;AADaAAAADwAAAAAAAAABACAAAAAiAAAAZHJzL2Rvd25yZXYueG1sUEsBAhQAFAAAAAgAh07iQDMv&#10;BZ47AAAAOQAAABAAAAAAAAAAAQAgAAAADQEAAGRycy9zaGFwZXhtbC54bWxQSwUGAAAAAAYABgBb&#10;AQAAtwMAAAAA&#10;" path="m1439383,2598425l1427010,2605087,1427751,2605405xm1542263,2530792c1527023,2534602,1516545,2538412,1502258,2540317c1487970,2542222,1470825,2545079,1442250,2547937c1442250,2545079,1440345,2543174,1439393,2540317c1452728,2540317,1465110,2538412,1481303,2536507c1496543,2534602,1515593,2533649,1542263,2530792xm1646324,2520821l1643880,2521511,1645133,2521267xm899801,2506503c908612,2507932,922185,2511742,942187,2517457c947902,2518409,954570,2518409,960285,2518409c977430,2526982,993622,2535555,1010767,2543175c1017435,2544127,1026007,2546032,1033627,2547937l1035057,2548414,1040295,2543175c1046962,2545080,1053630,2546985,1060297,2548890c1066965,2550795,1073632,2551747,1080300,2553652l1119713,2562818,1120305,2562225c1134592,2564130,1150785,2566987,1166025,2569845c1172692,2570797,1180312,2571750,1187932,2573655c1195552,2574607,1203172,2575560,1209840,2575560c1223175,2575560,1237462,2576512,1254607,2577465c1271752,2577465,1291755,2578417,1315567,2576512l1318213,2576512,1324140,2573178c1328188,2571750,1333189,2570321,1337475,2568892c1342238,2568892,1347000,2568654,1351048,2568654c1355096,2568654,1358430,2568892,1360335,2569844l1362835,2576512,1384147,2576512c1382242,2579370,1379385,2583180,1377480,2586037c1376527,2586990,1375575,2587942,1373670,2590800c1370812,2592705,1366050,2594610,1361287,2596515c1352715,2596515,1347000,2596515,1338427,2596515c1328902,2595562,1318425,2595562,1308900,2594610c1286992,2593657,1266037,2593657,1245082,2592705c1229842,2591752,1213650,2590800,1197457,2588895c1184122,2587942,1169835,2585085,1155547,2583180c1141260,2581275,1127925,2579370,1113637,2576512c1092682,2572702,1069822,2570797,1049820,2566987c1029817,2562225,1011720,2557462,1000290,2550795l1000863,2550379,971715,2541270c964095,2537459,955522,2533650,945997,2529840c935520,2526982,925995,2524125,916470,2520315c905992,2516505,896467,2513647,885990,2509837c886943,2506027,890991,2505075,899801,2506503xm1460492,2486082l1445939,2488303,1345293,2493385,1378432,2497454c1380337,2496502,1383195,2496502,1387005,2495549c1407007,2492692,1426057,2490787,1446060,2488882c1448203,2488406,1451716,2487751,1455778,2486992xm1550918,2472281l1501488,2479825,1518450,2480309c1528928,2479833,1536786,2477928,1542858,2475785xm1731355,2470078l1576323,2511364,1654777,2493883xm737400,2450782c787882,2468879,820267,2485072,846937,2497454c859320,2502217,872655,2506027,885990,2509837c896467,2513647,905992,2516504,915517,2520314c925042,2524124,934567,2526982,945045,2529839c954570,2533649,963142,2537459,970762,2541269c968857,2542222,966952,2544127,965047,2546032c960285,2545079,954570,2544127,949807,2543174c931710,2537459,913612,2529839,895515,2523172l868845,2512694c860272,2508884,850747,2505074,842175,2501264c829792,2497454,818362,2492692,806932,2488882c796455,2484119,785977,2480309,776452,2475547c766927,2471737,759307,2466974,752640,2463164c745972,2458402,741210,2454592,737400,2450782xm782168,2426970c800265,2436495,815505,2445067,834555,2453640c832650,2454592,830745,2455545,827888,2457450c807885,2447925,786930,2437447,766928,2427922c772643,2427922,776453,2427922,782168,2426970xm588810,2362200c620242,2375535,636435,2387917,653580,2398395c657390,2403157,669772,2412682,666915,2413635c655485,2407920,645007,2403157,636435,2397442c627862,2392680,620242,2387917,613575,2383155c601192,2374582,593572,2367915,588810,2362200xm702387,2337759l702396,2338030,705613,2341924,705967,2340292xm2093409,2275234l2089950,2275522c2073757,2288857,2052802,2303145,2032800,2316480c2012797,2329815,1991842,2340292,1976602,2346960c1964220,2354580,1950885,2362200,1936597,2370772c1928977,2373630,1922310,2377440,1914690,2380297c1907070,2383155,1899450,2386012,1891830,2389822c1886115,2394585,1874685,2399347,1864207,2404110c1853730,2408872,1844205,2412682,1843252,2416492c1833727,2420302,1823250,2425065,1812772,2428875c1802295,2433637,1791817,2436495,1781340,2440305c1779435,2442210,1775625,2446020,1772767,2448877c1768005,2450782,1764195,2451735,1759432,2453640c1748002,2456497,1736572,2457450,1726095,2459355c1710855,2464117,1696567,2468880,1683232,2472690c1669897,2476500,1656562,2480310,1644180,2485072c1630845,2489835,1616557,2492692,1601317,2497455c1586077,2502217,1568932,2506980,1547977,2510790c1498447,2513647,1480350,2519362,1472730,2523172c1471777,2524125,1471777,2525077,1470825,2526030l1434646,2535075,1435583,2535555,1475761,2525510,1476540,2523172c1484160,2518410,1503210,2513647,1551788,2510790c1571790,2506980,1588935,2502217,1605128,2497455c1620368,2492692,1634655,2489835,1647990,2485072c1661325,2481262,1673708,2477452,1687043,2472690c1700378,2468880,1713713,2464117,1729905,2459355c1741335,2457450,1752765,2456497,1763243,2453640l1740675,2467181,1741335,2466975c1748955,2462212,1758480,2456497,1765148,2452687c1769910,2450782,1773720,2449830,1778483,2447925l1779371,2447679,1785150,2441257c1795628,2437447,1806105,2433637,1816583,2429827c1827060,2425065,1837538,2421255,1847063,2417445c1848015,2413635,1857540,2409825,1868018,2405062c1878495,2400300,1889925,2395537,1895640,2390775c1903260,2387917,1910880,2385060,1918500,2381250l1934176,2374435,1942313,2368867c1955648,2360295,1969935,2352675,1982318,2345055c1997558,2339340,2017560,2327910,2038515,2314575xm460060,2262062l463676,2265164,464911,2265793xm2099802,2237197l2099475,2237422,2099475,2237694,2100989,2237910,2101380,2237422xm2120380,2222979l2114756,2226864,2113762,2227897,2117618,2225429xm382287,2175002l418261,2217358,389737,2183129xm2187820,2174974l2187735,2175004,2187105,2179320c2179485,2186940,2176627,2191702,2171865,2196465c2168055,2201227,2163292,2206942,2153767,2216467l2154858,2216216,2171865,2197417c2175675,2192655,2179485,2187892,2187105,2180272c2188296,2177177,2188475,2175510,2187820,2174974xm475386,2153525l477272,2155822,477367,2155507xm334493,2131694c337350,2128837,346875,2133599,359258,2147887l360474,2149319,371759,2151816c377593,2155745,385451,2163127,397357,2175509c409740,2185987,423075,2195512,432600,2204084c442125,2212657,447840,2220277,447840,2225039c450697,2228849,452602,2231707,456412,2235517c468795,2245994,479272,2255519,492607,2265997c489750,2269807,484987,2271712,482130,2274569l448422,2237115,446888,2237422,478787,2272865,482130,2274569c484988,2271712,488798,2268854,492608,2265997c521183,2290762,551663,2315527,583095,2337434c577380,2339339,572618,2341244,564998,2343149c567855,2345054,568808,2346007,571665,2347912c562140,2347912,554520,2348864,544995,2348864c539280,2345054,533565,2341244,527850,2337434c522135,2333624,517373,2328862,511658,2325052c498323,2313622,484035,2303144,471653,2291714c459270,2280284,446888,2268854,434505,2258377c422123,2246947,411645,2235517,400215,2225039c394500,2219324,388785,2213609,384023,2208847c379260,2203132,373545,2197417,368783,2191702c369735,2189797,379260,2195512,374498,2184082c381165,2189797,387833,2195512,393548,2201227c401168,2206942,407835,2212657,414503,2217419c423075,2226944,431648,2235517,440220,2245042l442406,2246917,414503,2217419c407835,2211704,401168,2206942,394500,2201227c387833,2195512,382118,2189797,375450,2184082c368783,2175509,361163,2166937,354495,2158364c347828,2149792,341160,2140267,334493,2131694xm2432850,1980247l2432367,1980454,2421964,2005422xm2422850,1860918l2397608,1897379c2392845,1904999,2389035,1912619,2385225,1920239c2380463,1927859,2376653,1934527,2372843,1941194c2363318,1954529,2353793,1967864,2343315,1980247c2334743,1993582,2327123,2005964,2317598,2019299c2309978,2029777,2302358,2040254,2294738,2050732l2292832,2051897,2291272,2054208,2293785,2052637c2301405,2042160,2309025,2031682,2316645,2021205c2325218,2007870,2333790,1995487,2342363,1982152c2352840,1969770,2362365,1956435,2371890,1943100c2375700,1936432,2380463,1929765,2384273,1922145c2388083,1914525,2392845,1906905,2396655,1899285c2405228,1884045,2414753,1870710,2422373,1862137xm2521433,1847850c2518575,1860232,2514765,1871662,2509050,1884997c2503335,1897380,2496668,1910715,2487143,1925002c2479523,1940242,2471903,1954530,2465235,1965960c2457615,1977390,2450948,1985962,2445233,1991677l2458568,1965007c2461425,1956435,2466188,1947862,2469998,1938337c2473808,1932622,2475713,1928812,2478570,1924050c2482380,1917382,2486190,1911667,2490000,1905000c2493810,1898332,2496668,1892617,2500478,1885950c2507145,1873567,2514765,1861185,2521433,1847850xm2459780,1766202l2436660,1806892,2436235,1807870,2459520,1766887xm2472460,1674043l2444672,1749965c2427321,1790989,2407787,1830865,2386218,1869449l2377660,1882980,2377605,1883092c2373795,1892617,2366175,1905000,2357602,1917382c2349030,1929765,2341410,1943100,2337600,1954530c2330932,1963102,2322360,1972627,2314740,1983105c2307120,1993582,2300452,2005012,2295690,2015490c2268067,2053590,2223300,2102167,2183295,2142172c2170912,2152650,2158530,2163127,2146147,2173605l2142583,2176315,2141046,2177871,2125512,2190534,2112810,2205037c2097570,2217420,2082330,2228850,2066137,2240280l2058824,2244900,2038960,2261093,2036092,2262956,2031847,2266950c2019465,2275522,2007082,2284095,1994700,2291715c1982317,2299335,1969935,2306955,1957552,2314575l1953300,2316730,1928148,2333067,1920351,2337000,1912785,2342197c1905165,2346960,1896592,2351722,1887067,2356485l1863038,2365909,1809483,2392922c1768715,2410756,1726785,2426426,1683836,2439784l1596280,2462297,1667040,2448877c1671802,2447924,1675612,2446972,1680375,2446019c1690852,2437447,1711807,2432684,1723237,2430779c1732762,2427922,1742287,2425064,1749907,2422207c1761337,2411729,1783245,2406014,1792770,2400299c1808962,2394584,1825155,2388869,1841347,2383154l1872470,2370949,1886115,2363152,1898496,2359343,1915642,2349817,1920147,2346686,1931835,2335530c1939455,2330767,1948980,2325052,1957552,2320290l1986810,2305948,1997557,2299334c2009940,2291714,2022322,2283142,2034705,2274569c2037562,2268854,2044230,2264092,2050897,2259329c2057565,2254567,2064232,2249804,2068995,2247899c2084235,2236469,2100427,2225039,2115667,2212657c2121382,2199322,2139480,2187892,2149005,2181224c2161387,2170747,2173770,2160269,2186152,2149792c2226157,2109787,2270925,2061209,2298547,2023109l2314015,1996814,2314740,1994534c2322360,1983104,2331885,1969769,2339505,1956434c2342363,1952624,2344268,1948814,2347125,1945004l2357257,1930951,2360460,1925002c2369032,1912619,2375700,1900237,2380462,1890712c2395702,1864042,2407132,1837372,2419515,1809749c2430945,1782127,2443327,1754504,2457615,1723072c2459044,1714500,2464759,1699974,2468807,1687829xm2576677,1589722l2573820,1591627,2573820,1591627xm2585674,1533271l2585332,1534956,2588107,1538287c2590965,1541145,2593822,1544955,2596680,1547812c2598585,1545907,2600490,1544002,2602395,1544002l2602539,1543271,2598585,1545907c2594775,1544002,2591918,1540192,2589060,1537334xm2577184,1425070l2576519,1425107,2575314,1425174,2575725,1429702c2575725,1438275,2575725,1444942,2574773,1453515c2573820,1458277,2572868,1462087,2570963,1467802c2563343,1480185,2555723,1492567,2548103,1503997c2546198,1515427,2545245,1524952,2542388,1535430l2536673,1545907c2533815,1561147,2530958,1575435,2527148,1591627c2523338,1604010,2520480,1615440,2516670,1627822c2512860,1640205,2510003,1651635,2505240,1663065c2503335,1672590,2501430,1681162,2498573,1690687c2496668,1700212,2494763,1709737,2490953,1719262l2497030,1709810,2502383,1689734c2503335,1679257,2505240,1670684,2507145,1661159c2510955,1649729,2514765,1637347,2518575,1625917c2522385,1613534,2525243,1602104,2529053,1589722c2532863,1574482,2534768,1560194,2538578,1544002l2544293,1533524c2547150,1523047,2548103,1513522,2550008,1502092c2557628,1489709,2565248,1478279,2572868,1465897c2568105,1490662,2563343,1514474,2557628,1539239c2555723,1562099,2542388,1593532,2546198,1600199c2537625,1626869,2530005,1652587,2520480,1678304l2515393,1686218,2513218,1698069c2512146,1704261,2510479,1710690,2506193,1718310c2492858,1737360,2486190,1756410,2479523,1776412c2475713,1785937,2471903,1796415,2467140,1806892c2465235,1812607,2462378,1817370,2459520,1823085c2456663,1828800,2453805,1834515,2449995,1840230c2441423,1855470,2432850,1871662,2424278,1885950c2417610,1903095,2406180,1914525,2396655,1930717c2389035,1948815,2375700,1970722,2361413,1990725c2347125,2010727,2332838,2031682,2322360,2049780c2313788,2061210,2305215,2072640,2296643,2083117c2287118,2093595,2278545,2104072,2269020,2115502c2266163,2120265,2262353,2124075,2259495,2128837c2255685,2133600,2252828,2137410,2249018,2142172c2243303,2146935,2237588,2151697,2232825,2155507l2206342,2184829,2207107,2187892c2195677,2200275,2188057,2208847,2179485,2216467c2169960,2223135,2159482,2229802,2149957,2237422l2126145,2256472,2103587,2272957,2107095,2272665,2131860,2254567,2155673,2235517c2165198,2228850,2175675,2222182,2185200,2214562c2192820,2206942,2201393,2198370,2212823,2185987c2212823,2185035,2212823,2184082,2211870,2182177c2221395,2172652,2229968,2163127,2238540,2152650c2243303,2148840,2249018,2144077,2254733,2139315c2257590,2135505,2261400,2130742,2265210,2125980c2268068,2121217,2271878,2116455,2274735,2112645c2284260,2102167,2292833,2090737,2302358,2080260c2310930,2069782,2319503,2058352,2328075,2046922c2338553,2028825,2352840,2007870,2367128,1987867c2381415,1966912,2394750,1945957,2402370,1927860c2411895,1911667,2423325,1900237,2429993,1883092c2438565,1868805,2447138,1851660,2455710,1837372c2459520,1831657,2462378,1825942,2465235,1820227c2468093,1814512,2469998,1808797,2472855,1804035c2477618,1793557,2481428,1783080,2485238,1773555c2492858,1753552,2499525,1734502,2511908,1715452c2520480,1700212,2518575,1688782,2522385,1676400c2532863,1650682,2539530,1624965,2548103,1598295c2544293,1590675,2557628,1560195,2559533,1537335c2565248,1513522,2570010,1488757,2574773,1463992l2578209,1451109,2575725,1450657c2576677,1443037,2576677,1436370,2576677,1426845xm2597632,1404937l2586541,1451152,2586542,1451152,2597633,1404938xm2606205,1395412c2604300,1399222,2602395,1402080,2600490,1407795l2599181,1433750c2599062,1441132,2599062,1448276,2598585,1458277l2589060,1487586,2589060,1490934,2600490,1458277c2601443,1438274,2600490,1429702,2602395,1407794l2606836,1398173xm2565247,1354454l2559006,1369207,2556675,1390650,2553670,1380633,2552571,1382047,2555723,1392555c2554770,1397317,2554770,1402080,2553818,1407795c2555723,1410652,2556675,1415415,2557628,1420177l2560581,1420013,2558580,1413509c2559532,1407794,2559532,1403032,2560485,1398269c2562390,1384934,2563342,1369694,2565247,1354454xm2645258,1328737c2646210,1329689,2646210,1329689,2647163,1329689c2647163,1345882,2646210,1359217,2646210,1369694c2646210,1380172,2647163,1388744,2647163,1397317c2648115,1413509,2647163,1425892,2644305,1447799c2645258,1453514,2643353,1463039,2641448,1476374c2638590,1488757,2635733,1503997,2632875,1518284c2631923,1529714,2631923,1542097,2630018,1553527c2623350,1574482,2622398,1591627,2615730,1618297c2610968,1637347,2607158,1656397,2602395,1674494c2590965,1685924,2591918,1668779,2578583,1684972c2578583,1684019,2579535,1680209,2580488,1679257c2581440,1664017,2577630,1661160,2584298,1639252c2589060,1625917,2594775,1611630,2598585,1597342l2610015,1590675,2610015,1590674c2618588,1552574,2615730,1544002,2622398,1518284c2624303,1506854,2627160,1495424,2629065,1483994c2630970,1472564,2632875,1460182,2634780,1448752c2636685,1437322,2637638,1425892,2639543,1415414c2640495,1404937,2641448,1394459,2641448,1383982c2640495,1376362,2641448,1366837,2642400,1357312c2643353,1352549,2643353,1347787,2644305,1343024c2644305,1338262,2645258,1333499,2645258,1328737xm134151,887095l134625,887332,134670,887199xm191618,750570c176378,775335,173520,782955,170663,789622c164948,795337,160185,801052,153518,803910l153477,804822,151819,841286,151867,841199,153518,804862c159233,801052,164948,795337,170663,790574c173520,783907,177330,776287,191618,751522l192332,751998,192689,751284xm203047,667702c199237,670560,194475,673417,189712,677227c183045,689610,178282,700087,169710,719137l174286,722798,174435,722155,170663,719137c179235,700087,183998,689609,190665,677227l202473,668793xm276390,613410l275187,614373,270080,634008c268770,638413,267818,641033,266865,643890c230670,692467,209715,757237,179235,803910c175425,816292,171615,829627,166852,842962c162090,856297,159232,869632,155422,882967c145897,911542,131610,942022,130657,966787c124942,985837,119227,1004887,114465,1023937c111607,1038225,109702,1052512,106845,1066800l103035,1088707c102082,1096327,101130,1102995,100177,1110615c97320,1130617,93510,1149667,91605,1169670c90652,1182052,89700,1192530,88747,1205865c89700,1215390,91605,1224915,93510,1243965l95742,1223205,95415,1216342c96367,1203007,98272,1188719,99225,1176337c101130,1156334,104940,1137284,107797,1117282l114596,1109123,124469,1043051,123990,1031557,133400,1004580,138999,981931,137325,985837c135420,984885,133515,983932,131610,983932c126847,996315,122085,1010602,117322,1024890c117322,1031557,117322,1039177,118275,1047750c115417,1062990,113512,1076325,111607,1091565c111607,1093470,110655,1096327,110655,1099185c106845,1102995,104940,1106805,101130,1110615c102082,1102995,103035,1096327,103987,1088707l107797,1066800c110655,1052512,112560,1038225,115417,1023937c121132,1004887,126847,985837,131610,966787c132562,942022,146850,912495,156375,882967c160185,869632,163042,856297,167805,842962c171615,829627,176377,817245,180187,803910c210667,757237,230670,692467,267817,643890c269722,637222,271627,633412,276390,613410xm293536,518160l293535,518160,298297,521970,298297,521969xm465169,382550l464986,382696,464430,383325,456651,391477,454684,394338,453399,395790c451546,398815,450698,401003,447840,403860c428790,425767,408788,447675,389738,472440c384023,479107,378308,484822,373545,491490c367830,498157,363068,504825,357353,511492l285752,590631,358305,510540c364020,503872,368782,497205,374497,490537c380212,483870,385927,478155,390690,471487c409740,446722,429742,425767,448792,402907l454684,394338,464430,383325xm489348,316869c487763,316669,484470,318176,481127,319733l475013,322003,473558,323849c469748,326707,465938,329564,463080,333374c453555,339089,445935,343852,436410,350519l418313,370522,401168,390524c397358,393382,394500,396239,389738,401002l389350,400516,378546,413504c374736,418862,369735,425768,360210,436245l330683,468630,335445,474344,335536,474264,331635,469582c341160,459105,352590,447675,361162,437197c380212,416242,381165,409575,390690,401002c395452,396240,399262,393382,402120,390525l419265,370522,437362,350520c446887,344805,454507,340042,464032,333375c467842,330517,471652,326707,474510,323850c476415,324326,481654,321469,485940,319564l489548,318444xm1868970,144780c1890877,153352,1906117,160020,1917547,166687c1928977,172402,1935645,178117,1938502,183832c1920405,174307,1904212,167640,1891830,160972c1879447,154305,1871827,148590,1868970,144780xm1710855,75247c1719427,75247,1733715,78104,1748955,83819c1765147,90487,1783245,100012,1802295,110489c1750860,94297,1716570,83819,1710855,75247xm1137451,68937c1133641,68580,1127926,69056,1117448,71437c1104113,73342,1088873,75247,1074585,77152c1061250,80010,1046010,83820,1032675,86677c1026960,88582,1021245,90487,1014578,92392c1007910,94297,1001243,96202,993623,98107l947769,107115,939330,110490c920280,117157,900278,122872,881228,130492c862178,138112,843128,144780,824078,153352c809790,160020,796455,165735,784073,171450c775500,173355,765975,178117,757403,181927c734543,190500,713588,201930,691680,212407c681203,218122,670725,225742,660248,232410c649770,239077,639293,245745,629768,252412c618338,263842,597383,280035,581190,288607c565950,300037,550710,312420,535470,324802l491713,362974,495465,367665c497370,366713,500764,364272,504752,361295l512657,355403,541185,330517c556425,318134,571665,306704,586905,294322c603097,285749,623100,269557,635482,258127c645960,251459,655485,244792,665962,238124c676440,231457,685965,224789,697395,218122c719302,207644,741210,196214,763117,187642c771690,183832,781215,179069,788835,174307c801217,168592,815505,162877,828840,156209c847890,147637,866940,140969,885990,133349c905040,125729,925042,120014,944092,113347l968499,108553,980289,104524,1140765,69904xm1478088,48458c1484636,48815,1491780,49530,1498447,50482c1511782,52387,1523212,56197,1526070,60007c1520355,59055,1514640,58102,1505115,57150c1495590,56197,1482255,53340,1461300,48577c1465586,48101,1471539,48101,1478088,48458xm1588935,40957c1602270,41909,1614652,42862,1627987,43814c1644180,48577,1659420,56197,1675612,62864c1652752,60007,1631797,55244,1616557,52387c1601317,48577,1590840,44767,1588935,40957xm1270324,40719c1233653,40957,1196981,42862,1160310,46672c1135545,47624,1109827,52387,1084110,57149c1071727,59054,1059345,62864,1047915,66674c1036485,70484,1026007,74294,1016482,78104c1001242,80009,987907,81914,972667,83819c914565,101917,859320,123824,806932,147637c786930,155257,765975,165734,746925,174307c741210,176212,734542,179069,728827,180974c723112,183832,717397,186689,712635,189547c702157,195262,691680,200977,682155,205739c663105,216217,647865,225742,634530,230504c619290,239077,610717,248602,598335,259079c555472,283844,517372,318134,493560,340994l471664,360034,450243,379593,450697,380047c388785,439102,334492,503872,285915,573404c271627,593407,260197,607694,252577,619124c244957,630554,240195,639127,237337,646747c232575,655319,226860,663892,222097,672464c212572,690562,203047,708659,193522,725804l162439,774785,162090,776287c158280,784860,155422,795337,151612,804862c148755,810577,146850,814387,143992,818197l142087,820102,133634,848201c132087,855345,131610,860584,131610,864870c131610,873442,132562,879157,129705,888682c124942,902017,121132,914400,116370,927735c112560,941070,107797,953452,103987,966787c99225,986790,95415,1004887,90652,1023937c87795,1042035,85890,1059180,83032,1076325c80175,1093470,79222,1111567,78270,1128712c81127,1115377,83032,1102995,84937,1092517l85555,1089530,86842,1075372c89700,1058227,91605,1040130,94462,1022985l96848,1023781,97055,1022896,94463,1022032c99225,1002029,103035,983932,107798,964882c111608,951547,115418,938212,120180,925829l133454,886956,132563,886777c135420,877252,134468,871537,134468,862965c134468,854392,135420,842010,144945,818197c146850,814387,148755,809625,152565,804862l152821,804166,163043,776287c173520,759142,183045,742950,194475,726757c204000,708660,212573,690562,223050,673417c227813,665797,233528,656272,238290,647700c241148,640080,245910,631507,253530,620077c261150,608647,272580,594360,286868,574357c335445,503872,389738,440055,451650,381000c466890,367665,479273,354330,495465,340995c519278,318135,557378,283845,600240,259080c612623,249555,621195,239077,636435,230505c649770,225742,665010,216217,684060,205740c693585,200977,704063,195262,714540,189547c720255,186690,725018,183832,730733,180975c736448,178117,742163,176212,748830,174307c767880,164782,788835,155257,808838,147637c860273,123825,916470,101917,974573,83820c989813,81915,1003148,80010,1018388,78105c1027913,74295,1038390,70485,1049820,66675c1061250,62865,1073633,59055,1086015,57150c1111733,52387,1138403,47625,1162215,46672c1198887,43338,1235558,41433,1272229,41076l1360655,44043xm1404150,0c1418437,952,1434630,1905,1448917,2857c1465110,3810,1480350,5715,1494637,7620c1509877,8572,1518450,11430,1525117,15240c1531785,19050,1536547,22860,1545120,24765c1558455,24765,1552740,17145,1569885,20002c1582267,21907,1594650,25717,1607032,28575c1614652,30480,1622272,33337,1629892,35242c1629892,35242,1629892,36195,1628940,36195c1629892,39052,1628940,40957,1627987,42862c1614652,41910,1602270,40957,1588935,40005c1584172,39052,1580362,38100,1575600,36195c1570837,35242,1567027,34290,1562265,33337c1553692,31432,1545120,29527,1536547,27622c1527975,25717,1519402,23812,1510830,21907c1502257,20955,1493685,19050,1484160,18097l1454633,18097c1446060,18097,1437488,18097,1430820,18097c1416533,18097,1405103,18097,1393673,18097l1391928,17540,1375575,25717c1367002,28574,1391767,30479,1381290,35242c1401292,39052,1421295,42862,1438440,46672l1413008,47116,1413437,47149c1423677,47863,1433202,48101,1440345,46672c1447965,47625,1455585,48577,1463205,49530c1484160,54292,1497495,56197,1507020,58102c1516545,60007,1522260,60007,1527975,60960c1539405,63817,1551788,66675,1563218,68580c1575600,70485,1587030,74295,1599413,76200c1610843,79057,1623225,81915,1634655,84772l1669898,95250,1687043,100012,1704188,105727,1704409,105929,1716704,108049c1727330,110549,1739921,114716,1746499,119121l1750661,125427,1751813,125730c1760385,129540,1769910,133350,1778483,136207c1786103,139065,1793723,141922,1801343,145732c1808963,149542,1816583,152400,1824203,156210c1828013,159067,1833728,161925,1841348,165735c1845158,167640,1848968,169545,1852778,171450c1856588,173355,1861350,175260,1865160,178117c1882305,186690,1899450,195262,1907070,201930c1924215,213360,1942313,223837,1960410,236220c1968983,241935,1978508,248602,1988033,255270l1988833,255841,2002949,264417c2327259,483516,2540483,854556,2540483,1275397l2540081,1283368,2550960,1284922c2554770,1287779,2557627,1289684,2561437,1292542c2562390,1303019,2564295,1305877,2566200,1318259c2571915,1329689,2578582,1339214,2584297,1348739l2591918,1349432,2591918,1342072,2599661,1320563,2599537,1316355c2602395,1287780,2604300,1288732,2607157,1290637c2610967,1289685,2614777,1289685,2617635,1290637c2623350,1286827,2628112,1282065,2633827,1280160c2634780,1294447,2634780,1306830,2635732,1322070c2633827,1328737,2632875,1335405,2630970,1342072c2629065,1348740,2627160,1355407,2625255,1361122c2624302,1371600,2623350,1382077,2622397,1392555l2621445,1408747c2620492,1414462,2620492,1419225,2619540,1424940l2615479,1427648,2615730,1428749,2619621,1426155,2621445,1410652,2622397,1394460c2623350,1383982,2624302,1373505,2625255,1363027c2627160,1357312,2629065,1350645,2630970,1343977c2632875,1337310,2634780,1330642,2635732,1323975c2638590,1325880,2640495,1327785,2643352,1329690c2643352,1334452,2643352,1339215,2642400,1343977c2641447,1348740,2641447,1353502,2640495,1358265c2639542,1367790,2638590,1376362,2639542,1384935c2638590,1394460,2638590,1404937,2637637,1416367c2635732,1426845,2634780,1438275,2632875,1449705c2630970,1461135,2630017,1472565,2627160,1484947c2625255,1496377,2622397,1507807,2620492,1519237c2613825,1544955,2615730,1553527,2608110,1591627c2604300,1593532,2600490,1595437,2596680,1598295c2592870,1611630,2587155,1626870,2582392,1640205c2575725,1662112,2580487,1664970,2578582,1680210c2577630,1682115,2576677,1684972,2576677,1685925c2570962,1701165,2565247,1716405,2560485,1729740c2558580,1731645,2557627,1732597,2555722,1733550c2549055,1748790,2542387,1764982,2535720,1780222c2543340,1764982,2550007,1748790,2556675,1733550c2558580,1731645,2559532,1731645,2561437,1729740c2553817,1770697,2541435,1796415,2530957,1816417c2525242,1820227,2519527,1823085,2514765,1824990l2511407,1831707,2511908,1832609c2512860,1830704,2513813,1827847,2515718,1824989c2520480,1823084,2526195,1820227,2531910,1816417c2532863,1826894,2525243,1840229,2520480,1848802c2513813,1862137,2506193,1874519,2499525,1886902c2495715,1893569,2492858,1899284,2489048,1905952c2485238,1912619,2481428,1918334,2477618,1925002c2474760,1928812,2472855,1933574,2469045,1939289c2465235,1948814,2461425,1957387,2456663,1966912l2443328,1993582c2436660,2003107,2429993,2013584,2422373,2022157c2415705,2030729,2408085,2040254,2401418,2048827l2402291,2047029,2378557,2079307c2372842,2073592,2341410,2118360,2327122,2135505l2316996,2151085,2327122,2136457c2341410,2120264,2372842,2075497,2378557,2080259c2375700,2100262,2348077,2125979,2339505,2139314c2331885,2148363,2325456,2155031,2319383,2160389l2303230,2172263,2302357,2173605,2292258,2181374,2291880,2184082c2277592,2199322,2263305,2215515,2247112,2229802c2231872,2245042,2216632,2260282,2199487,2273617l2197285,2275215,2181390,2295524c2169960,2306002,2156625,2314574,2143290,2324099l2107681,2350806,2107553,2350961,2143290,2325052c2155672,2315527,2169007,2306002,2181390,2296477c2173770,2309812,2163292,2318384,2149957,2327909c2139004,2337911,2131146,2341959,2124359,2344578l2106651,2352057,2106142,2352675c2099475,2357437,2093760,2361247,2087092,2365057l2079914,2368384,2061852,2383036c2055184,2388156,2049469,2392204,2044230,2395537c2034705,2403157,2027085,2407920,2017560,2412682c2019465,2409825,2014703,2411730,2008988,2413635l1999460,2417870,1997979,2418995,2009940,2414587c2015655,2412682,2019465,2410777,2018513,2413635c2011845,2423160,1998510,2431732,1984223,2439352c1976603,2443162,1969935,2446972,1962315,2450783c1954695,2454592,1947075,2457450,1940408,2461260l1924934,2463581,1922310,2465070c1898497,2476500,1874685,2486025,1849920,2496502l1846229,2497341,1824203,2511742c1829918,2512695,1832775,2513647,1836585,2515552c1819440,2530792,1796580,2533650,1790865,2535555c1791818,2531745,1793723,2526982,1794675,2522220c1789913,2524125,1785150,2526030,1779435,2527935c1774673,2529840,1769910,2530792,1765148,2532697c1755623,2535555,1745145,2538412,1735620,2542222l1731675,2537487,1717522,2540317c1711807,2541270,1706092,2543175,1700377,2544127c1688947,2546985,1676565,2550795,1665135,2552700l1663973,2553240,1697520,2545079c1703235,2543174,1708950,2542222,1714665,2541269c1720380,2540317,1725142,2538412,1728952,2538412c1729905,2540317,1731810,2542222,1734667,2543174c1745145,2540317,1754670,2537459,1764195,2533649c1768957,2531744,1773720,2530792,1778482,2528887c1783245,2526982,1788007,2525077,1793722,2523172c1792770,2526982,1790865,2531744,1789912,2536507c1776577,2543174,1763242,2548889,1749907,2555557l1747946,2555008,1720380,2566034c1711808,2568892,1704188,2570797,1697520,2572702c1683233,2576512,1672755,2578417,1663230,2581274c1663707,2578893,1657754,2578893,1649062,2580084l1619428,2585850,1618462,2587942c1593697,2593657,1566075,2598419,1539405,2603182c1530832,2602229,1531785,2600324,1521307,2598419c1516545,2598419,1511782,2598419,1506067,2598419c1498447,2601277,1488922,2604134,1479397,2606992c1470825,2607944,1463205,2608897,1455585,2608897c1447965,2608897,1440345,2609849,1431772,2609849l1429185,2608741,1407484,2612588c1399626,2612707,1391768,2611278,1381290,2607944c1381290,2607944,1382243,2606992,1382243,2606992c1384148,2605087,1385100,2603182,1387005,2600324c1379385,2599372,1371765,2598419,1365098,2597467c1367955,2595562,1372718,2593657,1375575,2591752c1386053,2591752,1396530,2591752,1407008,2590799c1417485,2589847,1427010,2589847,1437488,2589847l1481302,2590799,1511782,2587942c1531785,2584132,1550835,2579369,1568932,2575559c1585125,2570797,1596555,2568892,1607032,2566987c1617510,2566034,1627035,2566034,1635607,2566034l1637595,2565111,1609890,2566035c1599412,2566987,1587030,2569845,1571790,2574607c1553692,2578417,1534642,2583180,1514640,2586990c1505115,2587942,1495590,2588895,1484160,2589847c1470825,2589847,1455585,2589847,1440345,2588895c1430820,2588895,1420342,2589847,1409865,2589847c1399387,2590800,1388910,2590800,1378432,2590800c1377480,2588895,1378432,2587942,1379385,2586990c1381290,2584132,1384147,2581275,1386052,2577465c1479397,2573655,1585125,2555557,1679422,2528887c1748955,2508885,1814677,2485072,1878495,2453640c1893735,2445067,1911832,2435542,1930882,2426017c1940407,2421255,1950885,2416492,1960410,2410777c1969935,2405062,1980412,2400300,1990890,2394585c2010892,2383155,2029942,2371725,2048040,2360295c2066137,2347912,2081377,2336482,2093760,2325052c2122335,2304097,2150910,2283142,2179485,2258377c2187105,2251710,2195677,2245995,2203297,2239327c2210917,2232660,2218537,2225992,2226157,2219325c2238540,2208847,2249017,2199322,2260447,2187892c2265210,2179320,2270925,2171700,2274735,2164080l2295258,2145267,2295423,2144085,2275688,2162175c2271878,2169795,2266163,2177415,2261400,2185987c2249970,2197417,2239493,2206942,2227110,2217420c2219490,2224087,2211870,2230755,2204250,2237422c2196630,2244090,2189010,2249805,2180438,2256472c2151863,2280285,2124240,2302192,2094713,2323147c2082330,2334577,2066138,2346960,2048993,2358390c2030895,2369820,2011845,2382202,1991843,2392680c1981365,2398395,1971840,2403157,1961363,2408872c1951838,2414587,1941360,2419350,1931835,2424112c1912785,2433637,1894688,2443162,1879448,2451735c1815630,2482215,1749908,2506027,1680375,2526982c1586078,2553652,1480350,2571750,1387005,2575560c1379385,2575560,1370813,2575560,1365098,2575560c1364145,2572702,1362240,2570797,1362240,2567940c1358430,2566035,1348905,2566987,1339380,2566987c1330808,2569845,1319378,2572702,1318425,2575560c1294613,2576512,1275563,2576512,1257465,2576512c1240320,2575560,1226033,2574607,1212698,2574607c1205078,2573655,1198410,2572702,1190790,2572702c1183170,2571750,1175550,2570797,1168883,2568892l1182080,2554816,1179360,2555557,1130192,2546452,1127925,2546985c1090778,2541270,1060298,2535555,1033628,2529840c1020293,2526982,1007910,2524125,996480,2522220c985050,2519362,974573,2517457,964095,2516505c951713,2510790,938378,2505075,925043,2498407c911708,2493645,897420,2487930,876465,2480310c859320,2473642,842175,2466975,825983,2460307c830745,2455545,832650,2454592,834555,2453640c846938,2456497,858368,2458402,869798,2460307c875513,2465070,880275,2468880,885038,2473642c898373,2476500,912660,2482215,937425,2488882c975525,2503170,1006958,2509837,1041248,2515552c1049820,2517457,1058393,2518410,1066965,2520315c1075538,2521267,1085063,2523172,1094588,2525077c1104113,2526982,1114590,2528887,1125068,2531745l1158657,2539008,1161262,2538412c1171740,2540317,1181265,2541270,1192695,2543175c1193647,2542222,1193647,2542222,1193647,2541270c1208887,2542222,1225080,2542222,1239367,2543175c1242225,2543175,1246035,2544127,1246987,2544127c1271752,2545080,1294612,2544127,1317472,2544127c1335570,2545080,1352715,2545080,1368907,2546032c1389862,2545080,1410817,2542222,1429867,2541270c1432725,2541270,1436535,2541270,1437487,2541270c1438440,2544127,1440345,2546032,1440345,2548890c1468920,2546985,1486065,2544127,1500352,2541270c1514640,2539365,1525117,2536507,1540357,2531745c1547977,2530792,1555597,2529840,1563217,2527935c1567980,2526982,1572742,2526982,1577505,2526030c1588935,2523172,1598460,2521267,1608937,2518410c1617510,2516505,1626082,2514600,1634655,2512695c1643227,2510790,1651800,2507932,1660372,2506027l1707545,2497863,1713713,2495550c1697520,2498407,1680375,2501265,1664183,2504122c1655610,2506027,1647038,2508885,1638465,2510790c1629893,2512695,1621320,2514600,1612748,2516505c1601318,2519362,1592745,2521267,1581315,2524125c1576553,2525077,1571790,2525077,1567028,2526030c1559408,2526982,1551788,2527935,1544168,2529840c1517498,2532697,1498448,2533650,1482255,2535555c1467015,2537460,1454633,2539365,1440345,2539365c1438440,2539365,1435583,2539365,1432725,2539365c1413675,2541270,1392720,2544127,1371765,2544127c1355573,2543175,1338428,2543175,1320330,2542222c1297470,2542222,1274610,2543175,1249845,2542222c1247940,2542222,1245083,2541270,1242225,2541270c1231748,2537460,1224128,2533650,1212698,2528887c1207935,2532697,1201268,2535555,1196505,2539365l1196464,2539447,1209840,2530792c1221270,2535554,1229843,2539364,1239368,2543174c1224128,2543174,1207935,2542222,1193648,2541269l1194008,2541036,1164120,2536507c1151738,2533650,1140308,2531745,1128878,2528887c1118400,2526030,1107923,2524125,1098398,2522220c1088873,2520315,1079348,2519362,1070775,2517457c1062203,2515552,1053630,2514600,1045058,2512695c1010768,2506980,979335,2500312,941235,2486025c916470,2480310,902183,2474595,888848,2470785c883133,2466975,878370,2462212,873608,2457450c862178,2455545,850748,2453640,838365,2450782c820268,2442210,804075,2433637,785978,2424112c780263,2424112,776453,2425065,770738,2425065c751688,2415540,734543,2406967,716445,2397442c713588,2391727,709778,2386012,706920,2380297c706920,2380297,707873,2380297,708825,2379345c719303,2386012,730733,2391727,742163,2397442c753593,2403157,764070,2408872,775500,2415540c779310,2413635,782168,2411730,785025,2409825c766928,2401252,755498,2391727,745973,2384107c736448,2376487,726923,2371725,713588,2369820c686918,2350770,678345,2350770,668820,2344102c655485,2335530,643103,2327910,630720,2319337c600240,2302192,608813,2320290,570713,2293620c563093,2287905,556425,2282190,547853,2274570c549758,2274570,551663,2273617,552615,2272665c561188,2275522,567855,2277427,575475,2279332c559283,2261235,556425,2253615,527850,2229802c518325,2222182,509753,2214562,501180,2207895c492608,2200275,484035,2193607,476415,2185987c470700,2180272,455460,2174557,444983,2160270c428790,2143125,415455,2126932,399263,2109787l396126,2099983,386880,2090737c376403,2080260,365925,2068830,355448,2056447c353543,2049780,339255,2031682,351638,2039302c346875,2033587,343065,2026920,339255,2022157l337780,2019844,323062,2009774c311632,1996439,302107,1982152,294487,1968817c286867,1954529,281152,1941194,278295,1930717l276390,1930717c268770,1917382,261150,1903095,254483,1888807c247815,1874520,240195,1861185,233528,1846897c225908,1830705,218288,1814512,211620,1798320c204953,1782127,198285,1764982,191618,1748790c199238,1759267,205905,1769745,211620,1782127c217335,1794510,223050,1807845,231623,1824037c235433,1829752,236385,1839277,238290,1846897l241046,1850938,237654,1833303,228809,1817250,214411,1784874,197332,1756409c190665,1737359,183045,1718309,176377,1699259l158424,1640674,152529,1623596c142540,1590017,133959,1555831,126853,1521108l115498,1446707,115417,1448752c115417,1453515,115417,1457325,116370,1463992c118275,1475422,120180,1486852,121132,1499235c123037,1511617,124942,1524000,126847,1535430c122085,1526857,120180,1515427,117322,1503997c115417,1491615,113512,1478280,110655,1463992c105892,1463992,104940,1463992,103035,1463992c102082,1453515,101130,1443990,98272,1427797c96367,1420177,93510,1412557,91605,1404937c89700,1397317,87795,1389697,85890,1383030c80175,1376362,75412,1371600,69697,1365885c67792,1365885,66840,1365885,64935,1365885c63030,1360170,61125,1351597,60172,1342072c59220,1332547,58267,1322070,58267,1311592c58267,1291590,59220,1273492,62077,1268730c63030,1263015,63030,1258252,63982,1253490l67226,1243037,65649,1219200c65887,1207294,66839,1194911,67792,1183957l71602,1176814,71602,1172527c69697,1178242,66840,1182052,63982,1186815c62077,1183005,59220,1181100,57315,1177290c53505,1171575,54457,1120140,44932,1160145l42670,1146572,42075,1147762c41122,1160145,39217,1173480,38265,1185862c37312,1198245,35407,1211580,35407,1223962c34455,1233487,33502,1243965,32550,1253490l32550,1314449c32550,1324927,32550,1335404,33502,1345882c34455,1356359,35407,1366837,35407,1377314c31597,1378267,32550,1413509,26835,1406842c25882,1406842,25882,1406842,24930,1406842c19215,1385887,19215,1367789,19215,1349692c19215,1331594,22072,1313497,19215,1290637c20167,1274444,22072,1260157,23977,1244917l32546,1253485,24930,1243965c23025,1234440,23025,1223962,23025,1209675c23025,1195387,23977,1178242,24930,1157287c24930,1152525,25882,1147762,25882,1143000c26835,1135380,27787,1126807,28740,1119187c32550,1105852,36360,1089660,40170,1076325l45865,1047851,43980,1041082c42075,1053465,39217,1064895,37312,1079182c33502,1092517,29692,1108710,25882,1122045c24930,1129665,23977,1138237,23025,1145857c23025,1150620,22072,1155382,22072,1160145c22072,1181100,21120,1198245,20167,1212532c20167,1226820,21120,1237297,22072,1246822c20167,1263015,18262,1277302,17310,1292542c20167,1315402,17310,1333500,17310,1351597c17310,1369695,17310,1387792,23025,1408747c23025,1408747,23977,1408747,24930,1408747c28740,1426845,32550,1443990,37312,1463040c38265,1475422,41122,1486852,43980,1507807c48742,1524000,53505,1539240,58267,1553527c60410,1580673,74876,1623893,80770,1651843l82734,1670685,86843,1670685c97320,1697355,103988,1711642,107798,1721167c112560,1730692,114465,1737360,115418,1746885c111608,1745932,106845,1736407,101130,1724977c95415,1713547,90653,1700212,85890,1690687c81128,1678305,89700,1712595,84938,1700212l76651,1674524,70650,1675447c67792,1667827,65887,1660207,63982,1653540c53505,1643062,45885,1621155,41122,1601152c36360,1581150,32550,1562100,26835,1554480c22072,1537335,22072,1519237,25882,1515427c23977,1500187,21120,1484947,19215,1469707c17310,1454467,16357,1439227,14452,1423987c10642,1412557,6832,1403032,3975,1390650c-1740,1325880,-2693,1250632,10642,1213485c11595,1197292,12547,1177290,17310,1167765c15405,1159192,13500,1151572,11595,1143000c13500,1126807,11595,1089660,23025,1074420c23977,1067752,24930,1062990,25882,1058227c27787,1034415,29692,1018222,33502,1002982c40170,989647,48742,967740,53505,962977c58267,973455,46837,1000125,48742,1017270l53503,1007964,56362,985718c58267,975597,59696,966311,57315,961072c60172,949642,63030,941069,65887,929639c70650,914399,74460,898207,79222,882014c83985,865822,89700,849629,95415,833437l96628,832072,103988,793432c107798,785812,111608,775334,114465,765809c118275,756284,123038,748664,126848,742949c135420,726757,142088,710564,151613,695324c158280,680084,164948,667702,171615,652462c172568,639127,191618,614362,200190,597217c204953,591502,210668,585787,221145,573404c227813,559117,233528,548639,238290,540067c243053,531494,247815,525779,252578,519112c258293,513397,266865,503872,267818,511492c268770,510539,270675,507682,271628,505777c276390,495299,281153,485774,286868,475297c296393,464819,307823,446722,316395,441007c309966,453151,316932,450829,317199,455339l315045,461363,345922,429577c348780,423862,354495,417195,361162,409575c367830,402907,375450,396240,381165,390525l382889,392440,382118,391477c390690,382904,398310,374332,406883,366712c414503,359092,423075,351472,431648,343852c442125,333374,448793,324802,458318,315277c470700,305752,484035,296227,495465,287654c508800,277177,522135,267652,535470,258127l559389,241440,575475,226694c585000,220979,594525,215264,604050,209549c613575,203834,624052,199072,634530,193357l638565,191282,648937,181094c654771,176688,661201,172402,665963,168592c673583,162877,679298,160496,684656,159067l697880,156023,700252,154304c782167,109537,869797,74294,959332,49529l968945,47439,995527,38099c1001719,36194,1008148,35003,1013863,34408l1023424,34327,1026960,33337c1097445,17144,1169835,7619,1244130,4762c1262704,5238,1283897,4762,1305804,4524c1327712,4285,1350334,4285,1371765,5714l1372993,6635,1405103,2857c1415580,4762,1425105,5714,1434630,7619c1444155,9524,1453680,10477,1464158,13334l1479392,16797,1463205,12382c1453680,10477,1443202,8572,1433677,6667c1424152,4762,1414627,3810,1404150,1905c1404150,1905,1404150,952,1404150,0xe">
                  <v:path o:connectlocs="1199131,1963862;1188823,1968897;1189440,1969137;1284839,1912745;1251511,1919944;1201519,1925703;1199139,1919944;1234054,1917065;1284839,1912745;1371531,1905209;1369495,1905731;1370539,1905547;749612,1894388;784923,1902667;800001,1903386;842056,1922104;861101,1925703;862292,1926064;866656,1922104;883319,1926424;899984,1930023;932818,1936950;933311,1936502;971400,1942261;989650,1945141;1007902,1946581;1045196,1948020;1095981,1947300;1098186,1947300;1103123,1944780;1114233,1941541;1125540,1941361;1133277,1942261;1135360,1947300;1153115,1947300;1147560,1954499;1144386,1958099;1134070,1962418;1115026,1962418;1090427,1960978;1037261,1959539;997586,1956659;962671,1952340;927756,1947300;874591,1940101;833328,1927863;833806,1927549;809523,1920665;788097,1912026;763499,1904827;738106,1896908;749612,1894388;1216717,1878954;1204593,1880633;1120746,1884474;1148353,1887549;1155496,1886109;1204693,1881070;1212789,1879642;1292049,1868523;1250870,1874225;1265001,1874591;1285335,1871172;1442369,1866858;1313214,1898062;1378573,1884850;614318,1852275;705572,1887549;738106,1896908;762705,1904826;787304,1912025;808729,1920664;803968,1924264;791271,1922104;746042,1906986;723823,1899067;701605,1890428;672244,1881070;646852,1870992;627014,1861633;614318,1852275;651614,1834278;695257,1854435;689702,1857314;638917,1834997;651614,1834278;490530,1785325;544489,1812681;555598,1824199;530205,1811961;511161,1801163;490530,1785325;585149,1766853;585157,1767058;587837,1770001;588132,1768768;1743992,1719597;1741110,1719815;1693499,1750771;1646681,1773807;1613354,1791804;1595103,1799003;1576059,1806202;1553046,1817000;1535589,1826359;1510197,1835718;1484011,1844356;1476869,1850835;1465760,1854435;1437987,1858754;1402278,1868833;1369745,1878191;1334036,1887550;1289599,1897628;1226912,1906986;1225325,1909146;1195185,1915982;1195965,1916345;1229437,1908753;1230086,1906986;1292774,1897628;1337211,1887550;1372919,1878191;1405453,1868833;1441161,1858754;1468935,1854435;1450133,1864669;1450683,1864513;1470522,1853714;1481631,1850115;1482371,1849929;1487185,1845076;1513371,1836437;1538764,1827079;1556221,1817720;1579233,1806922;1598277,1799723;1611337,1794572;1618115,1790364;1651443,1772367;1698260,1749331;383270,1709642;386282,1711987;387311,1712462;1749318,1690849;1749045,1691019;1749045,1691225;1750306,1691388;1750632,1691019;1766461,1680104;1761776,1683040;1760947,1683821;1764160,1681955;318478,1643843;348447,1675855;324684,1649985;1822644,1643822;1822573,1643845;1822049,1647107;1809352,1660065;1794275,1675182;1795184,1674992;1809352,1660784;1822049,1647826;1822644,1643822;396037,1627611;397609,1629347;397688,1629109;278661,1611111;299293,1623350;300306,1624432;309707,1626319;331033,1644226;360393,1665823;373089,1681661;380230,1689580;410384,1712616;401656,1719095;373574,1690787;372296,1691019;398871,1717807;401656,1719095;410385,1712616;485768,1766607;470692,1770927;476246,1774527;454028,1775246;439745,1766607;426255,1757249;392928,1732053;361980,1706857;333413,1681661;319924,1669423;307228,1656465;311989,1650706;327859,1663664;345317,1675901;366741,1696779;368562,1698196;345317,1675901;328652,1663664;312782,1650706;295325,1631268;278661,1611111;2026776,1496649;2026373,1496806;2017707,1515676;2018445,1406462;1997416,1434019;1987100,1451296;1976784,1467133;1952185,1496649;1930761,1526164;1911716,1549921;1910128,1550802;1908829,1552548;1910922,1551361;1929967,1527605;1951392,1498089;1975991,1468574;1986307,1452736;1996622,1435459;2018047,1407383;2100573,1396585;2090257,1424660;2072006,1454896;2053755,1485851;2037092,1505288;2048201,1485131;2057723,1464974;2064864,1454176;2074386,1439778;2083116,1425381;2100573,1396585;2049211,1334876;2029950,1365629;2029596,1366369;2048994,1335394;2059774,1265224;2036624,1322605;1987927,1412909;1980797,1423136;1980752,1423221;1964087,1449137;1947424,1477213;1928380,1498809;1912509,1523286;1818874,1619031;1787927,1642787;1784958,1644835;1783677,1646011;1770736,1655582;1760154,1666543;1721272,1693180;1715179,1696671;1698631,1708910;1696242,1710318;1692705,1713336;1661758,1732054;1630811,1749331;1627269,1750960;1606315,1763307;1599819,1766279;1593516,1770207;1572091,1781006;1552072,1788129;1507456,1808545;1402782,1843963;1329840,1860978;1388789,1850835;1399898,1848675;1435606,1837157;1457824,1830678;1493533,1814120;1534002,1801162;1559930,1791938;1571298,1786045;1581612,1783166;1595896,1775966;1599649,1773600;1609386,1765168;1630811,1753650;1655185,1742811;1664139,1737812;1695086,1719095;1708575,1707577;1723653,1698938;1762534,1672302;1790308,1648546;1821255,1624790;1914889,1529044;1927776,1509170;1928380,1507447;1949011,1478652;1955359,1470013;1963800,1459392;1966468,1454896;1983132,1428980;2015666,1367789;2047407,1302279;2056731,1275643;2146596,1201495;2144216,1202934;2144216,1202934;2154091,1158830;2153806,1160103;2156118,1162621;2163260,1169819;2168021,1166940;2168141,1166387;2164847,1168380;2156912,1161900;2147018,1077052;2146464,1077080;2145460,1077131;2145803,1080553;2145010,1098551;2141836,1109349;2122791,1136705;2118030,1160461;2113269,1168380;2105334,1202934;2096605,1230290;2087083,1256926;2081529,1277803;2075180,1299400;2080243,1292256;2084703,1277083;2088670,1255486;2098192,1228850;2106921,1201495;2114856,1166940;2119617,1159021;2124378,1135265;2143423,1107909;2130726,1163340;2121204,1209413;2099779,1268444;2095541,1274425;2093729,1283382;2087877,1298680;2065658,1342593;2055342,1365629;2048994,1377868;2041059,1390826;2019634,1425381;1996622,1459215;1967262,1504568;1934728,1549202;1913303,1574397;1890291,1598874;1882356,1608952;1873627,1619031;1860137,1629109;1838075,1651270;1838712,1653585;1815700,1675182;1791101,1691019;1771264,1705417;1752471,1717876;1755393,1717656;1776025,1703977;1795863,1689580;1820461,1673742;1843474,1652145;1842680,1649266;1864898,1626950;1878389,1616871;1887117,1606793;1895052,1596714;1918064,1572238;1939489,1547042;1972023,1502408;2001383,1457056;2024395,1423221;2045820,1388666;2053755,1375708;2060103,1363470;2070419,1340434;2092638,1296520;2101366,1267005;2122791,1207974;2132313,1161901;2145010,1106469;2147872,1096732;2145803,1096391;2146596,1078394;2164053,1061836;2154814,1096765;2154814,1096765;2164054,1061837;2171195,1054637;2166434,1063996;2165344,1083613;2164847,1102150;2156912,1124301;2156912,1126832;2166434,1102150;2168021,1063995;2171721,1056724;2137074,1023682;2131874,1034832;2129933,1051038;2127429,1043467;2126514,1044536;2129139,1052478;2127552,1063996;2130726,1073354;2133187,1073230;2131520,1068315;2133107,1056796;2137074,1023682;2203730,1004245;2205317,1004964;2204523,1035200;2205317,1056077;2202936,1094231;2200556,1115827;2193414,1147503;2191034,1174139;2179130,1223091;2168021,1265564;2148184,1273484;2149771,1269164;2152945,1238929;2164847,1207254;2174369,1202215;2174369,1202214;2184686,1147503;2190240,1121587;2195001,1094951;2198969,1069754;2200556,1045999;2201349,1025842;2202936,1015043;2203730,1004245;111759,670457;112154,670636;112191,670535;159634,567272;142177,596787;127893,607586;127859,608275;126478,635835;126518,635769;127893,608306;142177,597507;159634,567992;160229,568352;160526,567812;169155,504642;158046,511841;141383,543516;145195,546283;145319,545797;142177,543516;158840,511841;168677,505466;230256,463608;229254,464336;225000,479176;222321,486645;149318,607586;139002,637101;129480,667337;108848,730687;95359,773880;89011,806276;85837,822833;83456,839391;76314,884024;73933,911380;77901,940175;79761,924485;79489,919298;82663,889063;89804,844429;95468,838263;103693,788326;103294,779639;111133,759250;115798,742133;114403,745085;109642,743645;97739,774601;98533,791878;92978,824993;92185,830752;84250,839391;86630,822833;89804,806276;96152,773880;109642,730687;130273,667337;139796,637101;150111,607586;223114,486645;230256,463608;244541,391619;244540,391619;248507,394499;248507,394498;387526,289127;387373,289237;386910,289712;380430,295874;378791,298036;377720,299133;373089,305233;324685,357065;311195,371462;297706,386580;238056,446392;298499,385860;311988,370742;325478,356344;373882,304512;378791,298036;386910,289712;407669,239486;400820,241650;395727,243366;394515,244761;385785,251960;363567,264918;348491,280036;334207,295153;324685,303073;324362,302705;315361,312521;300086,329709;275487,354185;279454,358504;279530,358443;276280,354905;300879,330428;325478,303073;335000,295154;349284,280036;364360,264919;386579,251961;395308,244762;404830,241523;407836,240676;1557014,109423;1597483,125980;1614941,138938;1576059,121660;1557014,109423;1425291,56870;1457031,63349;1501468,83506;1425291,56870;947595,52101;930931,53991;895222,58310;860308,65509;845231,69828;827774,74148;789574,80956;782543,83507;734139,98624;686528,115901;653201,129580;630982,137498;576229,160534;550044,175653;524651,190770;484181,218126;446093,245481;409639,274331;412765,277877;420502,273062;427087,268609;450854,249801;488943,222445;529411,195089;554804,179971;580990,164854;635742,141817;657168,131739;690495,118061;738106,100783;786510,85666;806844,82043;816666,78998;950356,52832;1231376,36624;1248336,38153;1271349,45352;1253891,43193;1217390,36713;1231376,36624;1323721,30954;1356255,33114;1395930,47511;1346732,39593;1323721,30954;1058290,30774;966639,35274;903158,43192;873004,50391;846818,59030;810316,63349;672244,111582;622253,131739;607176,136778;593687,143257;568294,155495;528618,174212;498465,195809;411178,257719;392937,272109;375091,286892;375469,287235;238192,433372;210418,467927;197722,488804;185026,508241;161220,548555;135325,585574;135035,586709;126306,608306;119957,618384;118370,619824;111328,641061;109642,653659;108055,671656;96946,701172;86630,730687;75521,773880;69172,813475;65205,853068;70759,825712;71274,823455;72346,812754;78695,773161;80682,773762;80855,773094;78695,772441;89805,729247;100120,699731;111178,670351;110436,670216;112023,652219;120751,618384;127099,608306;127313,607780;135829,586709;162014,549275;185820,508961;198516,489524;211212,468647;238986,434092;376263,287955;412765,257720;500052,195809;530205,174213;569881,155496;595274,143257;608764,136778;623840,131739;673832,111582;811904,63350;848405,59030;874591,50392;904745,43193;968226,35274;1059877,31044;1133544,33287;1169779,0;1207074,2159;1245162,5759;1270555,11518;1287219,18717;1307850,15117;1338797,21596;1357842,26635;1357048,27355;1356255,32394;1323721,30235;1312612,27355;1301502,25195;1280077,20876;1258653,16557;1236434,13677;1211836,13677;1191997,13677;1161051,13677;1159597,13256;1145973,19436;1150734,26635;1198345,35274;1177158,35609;1177516,35634;1199932,35274;1218977,37434;1255478,43912;1272936,46072;1302296,51832;1332450,57591;1361810,64069;1391170,71988;1405453,75588;1419737,79907;1419921,80060;1430164,81662;1454985,90030;1458453,94796;1459412,95025;1481631,102943;1500675,110142;1519720,118061;1534003,125260;1543525,129580;1553840,134618;1588755,152616;1633192,178532;1656204,192930;1656871,193361;1668631,199843;2116443,963931;2116108,969956;2125171,971130;2133900,976889;2137868,996326;2152944,1019362;2159293,1019886;2159293,1014323;2165744,998067;2165640,994887;2171988,975449;2180718,975449;2194207,967531;2195794,999206;2191827,1014323;2187066,1028721;2184685,1052478;2183892,1064716;2182305,1076954;2178921,1079001;2179130,1079833;2182372,1077872;2183892,1066155;2184685,1053918;2187066,1030161;2191827,1015763;2195794,1000646;2202142,1004965;2201349,1015763;2199762,1026562;2198968,1046719;2197381,1070475;2193414,1095671;2188653,1122307;2183098,1148223;2172782,1202934;2163260,1207974;2151357,1239649;2148183,1269885;2146596,1274204;2133107,1307319;2129139,1310198;2112475,1345473;2129933,1310198;2133900,1307319;2108507,1372828;2095018,1379308;2092220,1384384;2092638,1385066;2095812,1379307;2109301,1372828;2099779,1397305;2082322,1426100;2073593,1440498;2064071,1454896;2056929,1465694;2046614,1486571;2035505,1506728;2018047,1528324;2000590,1548481;2001317,1547122;1981545,1571518;1938695,1613992;1930259,1625767;1938695,1614711;1981545,1572237;1949011,1616870;1932248,1632799;1918791,1641773;1918063,1642787;1909650,1648659;1909335,1650706;1872040,1685260;1832364,1718375;1830529,1719583;1817287,1734932;1785547,1756529;1755881,1776714;1755775,1776831;1785547,1757249;1817287,1735653;1791101,1759409;1769776,1772007;1755023,1777659;1754599,1778126;1738729,1787485;1732749,1789999;1717702,1801073;1703021,1810521;1680803,1823479;1673662,1824199;1665724,1827400;1664490,1828250;1674455,1824919;1681597,1824199;1653030,1843636;1634779,1852275;1616528,1860194;1603637,1861948;1601451,1863073;1541144,1886829;1538069,1887463;1519720,1898348;1530035,1901227;1491946,1916345;1495120,1906267;1482424,1910586;1470522,1914185;1445922,1921384;1442636,1917805;1430845,1919944;1416562,1922824;1387202,1929303;1386234,1929711;1414182,1923543;1428465,1920664;1440367,1918505;1445128,1922104;1469728,1914905;1481630,1911306;1494326,1906986;1491152,1917065;1457824,1931463;1456191,1931048;1433226,1939381;1414182,1944421;1385615,1950899;1373812,1950000;1349124,1954358;1348319,1955939;1282458,1967457;1267381,1963857;1254685,1963857;1232466,1970337;1212629,1971776;1192790,1972496;1190635,1971658;1172556,1974566;1150734,1971056;1151528,1970337;1155496,1965297;1137245,1963138;1145973,1958818;1172160,1958098;1197552,1957379;1234053,1958098;1259446,1955939;1307057,1946580;1338797,1940101;1362603,1939381;1364259,1938683;1341178,1939382;1309438,1945860;1261827,1955219;1236434,1957379;1199932,1956659;1174540,1957379;1148353,1958099;1149147,1955219;1154702,1948020;1399104,1911306;1564950,1854435;1608592,1833558;1633192,1822039;1658584,1809802;1706195,1783886;1744284,1757249;1815700,1706857;1835538,1692459;1854582,1677342;1883149,1653585;1895052,1635588;1912149,1621370;1912287,1620476;1895846,1634149;1883943,1652145;1855376,1675902;1836332,1691019;1816494,1705417;1745078,1755810;1706989,1782446;1659378,1808362;1633986,1820600;1609386,1832118;1565743,1852995;1399898,1909866;1155496,1946581;1137245,1946581;1134864,1940821;1115820,1940101;1098362,1946581;1047577,1947300;1010283,1945860;992031,1944421;973781,1941541;984775,1930902;982509,1931463;941548,1924581;939659,1924984;861102,1912026;830154,1906267;803175,1901947;770641,1888269;730171,1874592;688115,1859474;695257,1854435;724617,1859474;737313,1869552;780956,1881070;867450,1901227;888874,1904827;911887,1908426;937279,1913466;965262,1918955;967432,1918505;993618,1922104;994411,1920665;1032500,1922104;1038848,1922824;1097568,1922824;1140418,1924264;1191203,1920665;1197551,1920665;1199932,1926424;1249923,1920665;1283251,1913466;1302295,1910586;1314199,1909146;1340384,1903387;1361810,1899068;1383234,1894028;1422533,1887858;1427672,1886110;1386409,1892589;1364984,1897628;1343559,1901947;1317373,1907707;1305470,1909146;1286426,1912026;1234847,1916345;1199932,1919225;1193584,1919225;1142799,1922824;1099949,1921384;1041229,1921384;1034881,1920665;1010283,1911306;996792,1919225;996758,1919287;1007902,1912745;1032501,1922104;994412,1920664;994712,1920488;969813,1917065;940453,1911306;915061,1906267;892048,1902667;870624,1899068;784130,1878911;740487,1867393;727791,1857314;698431,1852275;654788,1832118;642091,1832838;596861,1811961;588925,1799003;590512,1798283;618286,1811961;646059,1825639;653994,1821320;621460,1801882;594480,1791084;557185,1771647;525444,1752930;475453,1733493;456409,1719096;460376,1717656;479420,1722695;439745,1685260;417526,1668703;396895,1652145;370709,1632709;332620,1594554;330007,1587145;322304,1580156;296119,1554240;292945,1541282;282628,1528324;281400,1526576;269138,1518965;245333,1488011;231843,1459215;230256,1459215;212006,1427540;194549,1395865;176297,1359151;159634,1321717;176297,1346912;192962,1378587;198516,1395865;200812,1398919;197986,1385591;190617,1373458;178623,1348988;164394,1327475;146937,1284282;131980,1240004;127069,1227096;105679,1149637;96219,1093405;96152,1094951;96946,1106469;100913,1133106;105674,1160461;97739,1136705;92185,1106469;85837,1106469;81869,1079113;76314,1061836;71553,1045279;58063,1032321;54096,1032321;50128,1014323;48541,991287;51715,958892;53302,947374;56005,939474;54691,921458;56476,894822;59650,889423;59650,886183;53302,896982;47748,889783;37432,876825;35547,866567;35052,867466;31878,896261;29497,925057;27116,947374;27116,993446;27910,1017203;29497,1040959;22355,1063276;20768,1063276;16007,1020082;16007,975449;19974,940895;27113,947370;20768,940175;19181,914259;20768,874665;21561,863867;23942,845869;33465,813475;38209,791954;36639,786838;31084,815634;21561,848029;19181,866026;18387,876825;16800,916418;18387,942334;14420,976889;14420,1021522;19181,1064716;20768,1064716;31084,1105750;36639,1139584;48541,1174139;67288,1248445;68924,1262686;72347,1262686;89805,1300839;96153,1320277;84250,1303719;71553,1277803;70760,1285002;63856,1265587;58857,1266285;53302,1249728;34258,1210133;22355,1174859;21561,1145343;16007,1110789;12039,1076234;3311,1051038;8865,917139;14420,882584;9659,863867;19181,812035;21561,799796;27910,758043;44574,727807;40606,768841;44572,761808;46954,744995;47748,726368;54889,702611;65998,666616;79489,629902;80499,628871;86631,599667;95359,578790;105675,561513;126306,525518;142970,493123;166775,451370;184233,433372;198516,408176;210419,392339;223115,386580;226289,382260;238986,359224;263584,333308;264254,344140;262459,348693;288183,324669;300879,309552;317543,295154;318979,296602;318337,295874;338968,277157;359600,259879;381818,238283;412765,217405;446093,195089;466019,182477;479420,171332;503226,158374;528618,146137;531980,144568;540621,136868;554805,127420;570378,120221;581394,117920;583370,116621;799207,37433;807215,35853;829360,28794;844636,26005;852601,25943;855547,25195;1036468,3599;1087848,3419;1142799,4318;1143822,5014;1170573,2159;1195171,5758;1219771,10077;1232462,12694;1218977,9358;1194377,5038;1169779,1439;1169779,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fill type="gradientRadial" on="t" color2="#0072C7 [3205]" opacity="11796f" o:opacity2="13107f" focus="100%" focussize="0f,0f" focusposition="65536f,0f" rotate="t">
                    <o:fill type="gradientRadial" v:ext="backwardCompatible"/>
                  </v:fill>
                  <v:stroke on="f" joinstyle="miter"/>
                  <v:imagedata o:title=""/>
                  <o:lock v:ext="edit" aspectratio="f"/>
                </v:shape>
                <v:shape id="Freeform: Shape 10" o:spid="_x0000_s1026" o:spt="100" style="position:absolute;left:1205345;top:519696;flip:x y;height:758996;width:768950;rotation:11796480f;v-text-anchor:middle;" fillcolor="#0072C7 [3205]" filled="t" stroked="f" coordsize="2647519,2612594" o:gfxdata="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NoMeJW/&#10;AAAA2wAAAA8AAAAAAAAAAQAgAAAAIgAAAGRycy9kb3ducmV2LnhtbFBLAQIUABQAAAAIAIdO4kAz&#10;LwWeOwAAADkAAAAQAAAAAAAAAAEAIAAAAA4BAABkcnMvc2hhcGV4bWwueG1sUEsFBgAAAAAGAAYA&#10;WwEAALgDAAAAAA==&#10;" path="m1439383,2598425l1427010,2605087,1427751,2605405xm1542263,2530792c1527023,2534602,1516545,2538412,1502258,2540317c1487970,2542222,1470825,2545079,1442250,2547937c1442250,2545079,1440345,2543174,1439393,2540317c1452728,2540317,1465110,2538412,1481303,2536507c1496543,2534602,1515593,2533649,1542263,2530792xm1646324,2520821l1643880,2521511,1645133,2521267xm899801,2506503c908612,2507932,922185,2511742,942187,2517457c947902,2518409,954570,2518409,960285,2518409c977430,2526982,993622,2535555,1010767,2543175c1017435,2544127,1026007,2546032,1033627,2547937l1035057,2548414,1040295,2543175c1046962,2545080,1053630,2546985,1060297,2548890c1066965,2550795,1073632,2551747,1080300,2553652l1119713,2562818,1120305,2562225c1134592,2564130,1150785,2566987,1166025,2569845c1172692,2570797,1180312,2571750,1187932,2573655c1195552,2574607,1203172,2575560,1209840,2575560c1223175,2575560,1237462,2576512,1254607,2577465c1271752,2577465,1291755,2578417,1315567,2576512l1318213,2576512,1324140,2573178c1328188,2571750,1333189,2570321,1337475,2568892c1342238,2568892,1347000,2568654,1351048,2568654c1355096,2568654,1358430,2568892,1360335,2569844l1362835,2576512,1384147,2576512c1382242,2579370,1379385,2583180,1377480,2586037c1376527,2586990,1375575,2587942,1373670,2590800c1370812,2592705,1366050,2594610,1361287,2596515c1352715,2596515,1347000,2596515,1338427,2596515c1328902,2595562,1318425,2595562,1308900,2594610c1286992,2593657,1266037,2593657,1245082,2592705c1229842,2591752,1213650,2590800,1197457,2588895c1184122,2587942,1169835,2585085,1155547,2583180c1141260,2581275,1127925,2579370,1113637,2576512c1092682,2572702,1069822,2570797,1049820,2566987c1029817,2562225,1011720,2557462,1000290,2550795l1000863,2550379,971715,2541270c964095,2537459,955522,2533650,945997,2529840c935520,2526982,925995,2524125,916470,2520315c905992,2516505,896467,2513647,885990,2509837c886943,2506027,890991,2505075,899801,2506503xm1460492,2486082l1445939,2488303,1345293,2493385,1378432,2497454c1380337,2496502,1383195,2496502,1387005,2495549c1407007,2492692,1426057,2490787,1446060,2488882c1448203,2488406,1451716,2487751,1455778,2486992xm1550918,2472281l1501488,2479825,1518450,2480309c1528928,2479833,1536786,2477928,1542858,2475785xm1731355,2470078l1576323,2511364,1654777,2493883xm737400,2450782c787882,2468879,820267,2485072,846937,2497454c859320,2502217,872655,2506027,885990,2509837c896467,2513647,905992,2516504,915517,2520314c925042,2524124,934567,2526982,945045,2529839c954570,2533649,963142,2537459,970762,2541269c968857,2542222,966952,2544127,965047,2546032c960285,2545079,954570,2544127,949807,2543174c931710,2537459,913612,2529839,895515,2523172l868845,2512694c860272,2508884,850747,2505074,842175,2501264c829792,2497454,818362,2492692,806932,2488882c796455,2484119,785977,2480309,776452,2475547c766927,2471737,759307,2466974,752640,2463164c745972,2458402,741210,2454592,737400,2450782xm782168,2426970c800265,2436495,815505,2445067,834555,2453640c832650,2454592,830745,2455545,827888,2457450c807885,2447925,786930,2437447,766928,2427922c772643,2427922,776453,2427922,782168,2426970xm588810,2362200c620242,2375535,636435,2387917,653580,2398395c657390,2403157,669772,2412682,666915,2413635c655485,2407920,645007,2403157,636435,2397442c627862,2392680,620242,2387917,613575,2383155c601192,2374582,593572,2367915,588810,2362200xm702387,2337759l702396,2338030,705613,2341924,705967,2340292xm2093409,2275234l2089950,2275522c2073757,2288857,2052802,2303145,2032800,2316480c2012797,2329815,1991842,2340292,1976602,2346960c1964220,2354580,1950885,2362200,1936597,2370772c1928977,2373630,1922310,2377440,1914690,2380297c1907070,2383155,1899450,2386012,1891830,2389822c1886115,2394585,1874685,2399347,1864207,2404110c1853730,2408872,1844205,2412682,1843252,2416492c1833727,2420302,1823250,2425065,1812772,2428875c1802295,2433637,1791817,2436495,1781340,2440305c1779435,2442210,1775625,2446020,1772767,2448877c1768005,2450782,1764195,2451735,1759432,2453640c1748002,2456497,1736572,2457450,1726095,2459355c1710855,2464117,1696567,2468880,1683232,2472690c1669897,2476500,1656562,2480310,1644180,2485072c1630845,2489835,1616557,2492692,1601317,2497455c1586077,2502217,1568932,2506980,1547977,2510790c1498447,2513647,1480350,2519362,1472730,2523172c1471777,2524125,1471777,2525077,1470825,2526030l1434646,2535075,1435583,2535555,1475761,2525510,1476540,2523172c1484160,2518410,1503210,2513647,1551788,2510790c1571790,2506980,1588935,2502217,1605128,2497455c1620368,2492692,1634655,2489835,1647990,2485072c1661325,2481262,1673708,2477452,1687043,2472690c1700378,2468880,1713713,2464117,1729905,2459355c1741335,2457450,1752765,2456497,1763243,2453640l1740675,2467181,1741335,2466975c1748955,2462212,1758480,2456497,1765148,2452687c1769910,2450782,1773720,2449830,1778483,2447925l1779371,2447679,1785150,2441257c1795628,2437447,1806105,2433637,1816583,2429827c1827060,2425065,1837538,2421255,1847063,2417445c1848015,2413635,1857540,2409825,1868018,2405062c1878495,2400300,1889925,2395537,1895640,2390775c1903260,2387917,1910880,2385060,1918500,2381250l1934176,2374435,1942313,2368867c1955648,2360295,1969935,2352675,1982318,2345055c1997558,2339340,2017560,2327910,2038515,2314575xm460060,2262062l463676,2265164,464911,2265793xm2099802,2237197l2099475,2237422,2099475,2237694,2100989,2237910,2101380,2237422xm2120380,2222979l2114756,2226864,2113762,2227897,2117618,2225429xm382287,2175002l418261,2217358,389737,2183129xm2187820,2174974l2187735,2175004,2187105,2179320c2179485,2186940,2176627,2191702,2171865,2196465c2168055,2201227,2163292,2206942,2153767,2216467l2154858,2216216,2171865,2197417c2175675,2192655,2179485,2187892,2187105,2180272c2188296,2177177,2188475,2175510,2187820,2174974xm475386,2153525l477272,2155822,477367,2155507xm334493,2131694c337350,2128837,346875,2133599,359258,2147887l360474,2149319,371759,2151816c377593,2155745,385451,2163127,397357,2175509c409740,2185987,423075,2195512,432600,2204084c442125,2212657,447840,2220277,447840,2225039c450697,2228849,452602,2231707,456412,2235517c468795,2245994,479272,2255519,492607,2265997c489750,2269807,484987,2271712,482130,2274569l448422,2237115,446888,2237422,478787,2272865,482130,2274569c484988,2271712,488798,2268854,492608,2265997c521183,2290762,551663,2315527,583095,2337434c577380,2339339,572618,2341244,564998,2343149c567855,2345054,568808,2346007,571665,2347912c562140,2347912,554520,2348864,544995,2348864c539280,2345054,533565,2341244,527850,2337434c522135,2333624,517373,2328862,511658,2325052c498323,2313622,484035,2303144,471653,2291714c459270,2280284,446888,2268854,434505,2258377c422123,2246947,411645,2235517,400215,2225039c394500,2219324,388785,2213609,384023,2208847c379260,2203132,373545,2197417,368783,2191702c369735,2189797,379260,2195512,374498,2184082c381165,2189797,387833,2195512,393548,2201227c401168,2206942,407835,2212657,414503,2217419c423075,2226944,431648,2235517,440220,2245042l442406,2246917,414503,2217419c407835,2211704,401168,2206942,394500,2201227c387833,2195512,382118,2189797,375450,2184082c368783,2175509,361163,2166937,354495,2158364c347828,2149792,341160,2140267,334493,2131694xm2432850,1980247l2432367,1980454,2421964,2005422xm2422850,1860918l2397608,1897379c2392845,1904999,2389035,1912619,2385225,1920239c2380463,1927859,2376653,1934527,2372843,1941194c2363318,1954529,2353793,1967864,2343315,1980247c2334743,1993582,2327123,2005964,2317598,2019299c2309978,2029777,2302358,2040254,2294738,2050732l2292832,2051897,2291272,2054208,2293785,2052637c2301405,2042160,2309025,2031682,2316645,2021205c2325218,2007870,2333790,1995487,2342363,1982152c2352840,1969770,2362365,1956435,2371890,1943100c2375700,1936432,2380463,1929765,2384273,1922145c2388083,1914525,2392845,1906905,2396655,1899285c2405228,1884045,2414753,1870710,2422373,1862137xm2521433,1847850c2518575,1860232,2514765,1871662,2509050,1884997c2503335,1897380,2496668,1910715,2487143,1925002c2479523,1940242,2471903,1954530,2465235,1965960c2457615,1977390,2450948,1985962,2445233,1991677l2458568,1965007c2461425,1956435,2466188,1947862,2469998,1938337c2473808,1932622,2475713,1928812,2478570,1924050c2482380,1917382,2486190,1911667,2490000,1905000c2493810,1898332,2496668,1892617,2500478,1885950c2507145,1873567,2514765,1861185,2521433,1847850xm2459780,1766202l2436660,1806892,2436235,1807870,2459520,1766887xm2472460,1674043l2444672,1749965c2427321,1790989,2407787,1830865,2386218,1869449l2377660,1882980,2377605,1883092c2373795,1892617,2366175,1905000,2357602,1917382c2349030,1929765,2341410,1943100,2337600,1954530c2330932,1963102,2322360,1972627,2314740,1983105c2307120,1993582,2300452,2005012,2295690,2015490c2268067,2053590,2223300,2102167,2183295,2142172c2170912,2152650,2158530,2163127,2146147,2173605l2142583,2176315,2141046,2177871,2125512,2190534,2112810,2205037c2097570,2217420,2082330,2228850,2066137,2240280l2058824,2244900,2038960,2261093,2036092,2262956,2031847,2266950c2019465,2275522,2007082,2284095,1994700,2291715c1982317,2299335,1969935,2306955,1957552,2314575l1953300,2316730,1928148,2333067,1920351,2337000,1912785,2342197c1905165,2346960,1896592,2351722,1887067,2356485l1863038,2365909,1809483,2392922c1768715,2410756,1726785,2426426,1683836,2439784l1596280,2462297,1667040,2448877c1671802,2447924,1675612,2446972,1680375,2446019c1690852,2437447,1711807,2432684,1723237,2430779c1732762,2427922,1742287,2425064,1749907,2422207c1761337,2411729,1783245,2406014,1792770,2400299c1808962,2394584,1825155,2388869,1841347,2383154l1872470,2370949,1886115,2363152,1898496,2359343,1915642,2349817,1920147,2346686,1931835,2335530c1939455,2330767,1948980,2325052,1957552,2320290l1986810,2305948,1997557,2299334c2009940,2291714,2022322,2283142,2034705,2274569c2037562,2268854,2044230,2264092,2050897,2259329c2057565,2254567,2064232,2249804,2068995,2247899c2084235,2236469,2100427,2225039,2115667,2212657c2121382,2199322,2139480,2187892,2149005,2181224c2161387,2170747,2173770,2160269,2186152,2149792c2226157,2109787,2270925,2061209,2298547,2023109l2314015,1996814,2314740,1994534c2322360,1983104,2331885,1969769,2339505,1956434c2342363,1952624,2344268,1948814,2347125,1945004l2357257,1930951,2360460,1925002c2369032,1912619,2375700,1900237,2380462,1890712c2395702,1864042,2407132,1837372,2419515,1809749c2430945,1782127,2443327,1754504,2457615,1723072c2459044,1714500,2464759,1699974,2468807,1687829xm2576677,1589722l2573820,1591627,2573820,1591627xm2585674,1533271l2585332,1534956,2588107,1538287c2590965,1541145,2593822,1544955,2596680,1547812c2598585,1545907,2600490,1544002,2602395,1544002l2602539,1543271,2598585,1545907c2594775,1544002,2591918,1540192,2589060,1537334xm2577184,1425070l2576519,1425107,2575314,1425174,2575725,1429702c2575725,1438275,2575725,1444942,2574773,1453515c2573820,1458277,2572868,1462087,2570963,1467802c2563343,1480185,2555723,1492567,2548103,1503997c2546198,1515427,2545245,1524952,2542388,1535430l2536673,1545907c2533815,1561147,2530958,1575435,2527148,1591627c2523338,1604010,2520480,1615440,2516670,1627822c2512860,1640205,2510003,1651635,2505240,1663065c2503335,1672590,2501430,1681162,2498573,1690687c2496668,1700212,2494763,1709737,2490953,1719262l2497030,1709810,2502383,1689734c2503335,1679257,2505240,1670684,2507145,1661159c2510955,1649729,2514765,1637347,2518575,1625917c2522385,1613534,2525243,1602104,2529053,1589722c2532863,1574482,2534768,1560194,2538578,1544002l2544293,1533524c2547150,1523047,2548103,1513522,2550008,1502092c2557628,1489709,2565248,1478279,2572868,1465897c2568105,1490662,2563343,1514474,2557628,1539239c2555723,1562099,2542388,1593532,2546198,1600199c2537625,1626869,2530005,1652587,2520480,1678304l2515393,1686218,2513218,1698069c2512146,1704261,2510479,1710690,2506193,1718310c2492858,1737360,2486190,1756410,2479523,1776412c2475713,1785937,2471903,1796415,2467140,1806892c2465235,1812607,2462378,1817370,2459520,1823085c2456663,1828800,2453805,1834515,2449995,1840230c2441423,1855470,2432850,1871662,2424278,1885950c2417610,1903095,2406180,1914525,2396655,1930717c2389035,1948815,2375700,1970722,2361413,1990725c2347125,2010727,2332838,2031682,2322360,2049780c2313788,2061210,2305215,2072640,2296643,2083117c2287118,2093595,2278545,2104072,2269020,2115502c2266163,2120265,2262353,2124075,2259495,2128837c2255685,2133600,2252828,2137410,2249018,2142172c2243303,2146935,2237588,2151697,2232825,2155507l2206342,2184829,2207107,2187892c2195677,2200275,2188057,2208847,2179485,2216467c2169960,2223135,2159482,2229802,2149957,2237422l2126145,2256472,2103587,2272957,2107095,2272665,2131860,2254567,2155673,2235517c2165198,2228850,2175675,2222182,2185200,2214562c2192820,2206942,2201393,2198370,2212823,2185987c2212823,2185035,2212823,2184082,2211870,2182177c2221395,2172652,2229968,2163127,2238540,2152650c2243303,2148840,2249018,2144077,2254733,2139315c2257590,2135505,2261400,2130742,2265210,2125980c2268068,2121217,2271878,2116455,2274735,2112645c2284260,2102167,2292833,2090737,2302358,2080260c2310930,2069782,2319503,2058352,2328075,2046922c2338553,2028825,2352840,2007870,2367128,1987867c2381415,1966912,2394750,1945957,2402370,1927860c2411895,1911667,2423325,1900237,2429993,1883092c2438565,1868805,2447138,1851660,2455710,1837372c2459520,1831657,2462378,1825942,2465235,1820227c2468093,1814512,2469998,1808797,2472855,1804035c2477618,1793557,2481428,1783080,2485238,1773555c2492858,1753552,2499525,1734502,2511908,1715452c2520480,1700212,2518575,1688782,2522385,1676400c2532863,1650682,2539530,1624965,2548103,1598295c2544293,1590675,2557628,1560195,2559533,1537335c2565248,1513522,2570010,1488757,2574773,1463992l2578209,1451109,2575725,1450657c2576677,1443037,2576677,1436370,2576677,1426845xm2597632,1404937l2586541,1451152,2586542,1451152,2597633,1404938xm2606205,1395412c2604300,1399222,2602395,1402080,2600490,1407795l2599181,1433750c2599062,1441132,2599062,1448276,2598585,1458277l2589060,1487586,2589060,1490934,2600490,1458277c2601443,1438274,2600490,1429702,2602395,1407794l2606836,1398173xm2565247,1354454l2559006,1369207,2556675,1390650,2553670,1380633,2552571,1382047,2555723,1392555c2554770,1397317,2554770,1402080,2553818,1407795c2555723,1410652,2556675,1415415,2557628,1420177l2560581,1420013,2558580,1413509c2559532,1407794,2559532,1403032,2560485,1398269c2562390,1384934,2563342,1369694,2565247,1354454xm2645258,1328737c2646210,1329689,2646210,1329689,2647163,1329689c2647163,1345882,2646210,1359217,2646210,1369694c2646210,1380172,2647163,1388744,2647163,1397317c2648115,1413509,2647163,1425892,2644305,1447799c2645258,1453514,2643353,1463039,2641448,1476374c2638590,1488757,2635733,1503997,2632875,1518284c2631923,1529714,2631923,1542097,2630018,1553527c2623350,1574482,2622398,1591627,2615730,1618297c2610968,1637347,2607158,1656397,2602395,1674494c2590965,1685924,2591918,1668779,2578583,1684972c2578583,1684019,2579535,1680209,2580488,1679257c2581440,1664017,2577630,1661160,2584298,1639252c2589060,1625917,2594775,1611630,2598585,1597342l2610015,1590675,2610015,1590674c2618588,1552574,2615730,1544002,2622398,1518284c2624303,1506854,2627160,1495424,2629065,1483994c2630970,1472564,2632875,1460182,2634780,1448752c2636685,1437322,2637638,1425892,2639543,1415414c2640495,1404937,2641448,1394459,2641448,1383982c2640495,1376362,2641448,1366837,2642400,1357312c2643353,1352549,2643353,1347787,2644305,1343024c2644305,1338262,2645258,1333499,2645258,1328737xm134151,887095l134625,887332,134670,887199xm191618,750570c176378,775335,173520,782955,170663,789622c164948,795337,160185,801052,153518,803910l153477,804822,151819,841286,151867,841199,153518,804862c159233,801052,164948,795337,170663,790574c173520,783907,177330,776287,191618,751522l192332,751998,192689,751284xm203047,667702c199237,670560,194475,673417,189712,677227c183045,689610,178282,700087,169710,719137l174286,722798,174435,722155,170663,719137c179235,700087,183998,689609,190665,677227l202473,668793xm276390,613410l275187,614373,270080,634008c268770,638413,267818,641033,266865,643890c230670,692467,209715,757237,179235,803910c175425,816292,171615,829627,166852,842962c162090,856297,159232,869632,155422,882967c145897,911542,131610,942022,130657,966787c124942,985837,119227,1004887,114465,1023937c111607,1038225,109702,1052512,106845,1066800l103035,1088707c102082,1096327,101130,1102995,100177,1110615c97320,1130617,93510,1149667,91605,1169670c90652,1182052,89700,1192530,88747,1205865c89700,1215390,91605,1224915,93510,1243965l95742,1223205,95415,1216342c96367,1203007,98272,1188719,99225,1176337c101130,1156334,104940,1137284,107797,1117282l114596,1109123,124469,1043051,123990,1031557,133400,1004580,138999,981931,137325,985837c135420,984885,133515,983932,131610,983932c126847,996315,122085,1010602,117322,1024890c117322,1031557,117322,1039177,118275,1047750c115417,1062990,113512,1076325,111607,1091565c111607,1093470,110655,1096327,110655,1099185c106845,1102995,104940,1106805,101130,1110615c102082,1102995,103035,1096327,103987,1088707l107797,1066800c110655,1052512,112560,1038225,115417,1023937c121132,1004887,126847,985837,131610,966787c132562,942022,146850,912495,156375,882967c160185,869632,163042,856297,167805,842962c171615,829627,176377,817245,180187,803910c210667,757237,230670,692467,267817,643890c269722,637222,271627,633412,276390,613410xm293536,518160l293535,518160,298297,521970,298297,521969xm465169,382550l464986,382696,464430,383325,456651,391477,454684,394338,453399,395790c451546,398815,450698,401003,447840,403860c428790,425767,408788,447675,389738,472440c384023,479107,378308,484822,373545,491490c367830,498157,363068,504825,357353,511492l285752,590631,358305,510540c364020,503872,368782,497205,374497,490537c380212,483870,385927,478155,390690,471487c409740,446722,429742,425767,448792,402907l454684,394338,464430,383325xm489348,316869c487763,316669,484470,318176,481127,319733l475013,322003,473558,323849c469748,326707,465938,329564,463080,333374c453555,339089,445935,343852,436410,350519l418313,370522,401168,390524c397358,393382,394500,396239,389738,401002l389350,400516,378546,413504c374736,418862,369735,425768,360210,436245l330683,468630,335445,474344,335536,474264,331635,469582c341160,459105,352590,447675,361162,437197c380212,416242,381165,409575,390690,401002c395452,396240,399262,393382,402120,390525l419265,370522,437362,350520c446887,344805,454507,340042,464032,333375c467842,330517,471652,326707,474510,323850c476415,324326,481654,321469,485940,319564l489548,318444xm1868970,144780c1890877,153352,1906117,160020,1917547,166687c1928977,172402,1935645,178117,1938502,183832c1920405,174307,1904212,167640,1891830,160972c1879447,154305,1871827,148590,1868970,144780xm1710855,75247c1719427,75247,1733715,78104,1748955,83819c1765147,90487,1783245,100012,1802295,110489c1750860,94297,1716570,83819,1710855,75247xm1137451,68937c1133641,68580,1127926,69056,1117448,71437c1104113,73342,1088873,75247,1074585,77152c1061250,80010,1046010,83820,1032675,86677c1026960,88582,1021245,90487,1014578,92392c1007910,94297,1001243,96202,993623,98107l947769,107115,939330,110490c920280,117157,900278,122872,881228,130492c862178,138112,843128,144780,824078,153352c809790,160020,796455,165735,784073,171450c775500,173355,765975,178117,757403,181927c734543,190500,713588,201930,691680,212407c681203,218122,670725,225742,660248,232410c649770,239077,639293,245745,629768,252412c618338,263842,597383,280035,581190,288607c565950,300037,550710,312420,535470,324802l491713,362974,495465,367665c497370,366713,500764,364272,504752,361295l512657,355403,541185,330517c556425,318134,571665,306704,586905,294322c603097,285749,623100,269557,635482,258127c645960,251459,655485,244792,665962,238124c676440,231457,685965,224789,697395,218122c719302,207644,741210,196214,763117,187642c771690,183832,781215,179069,788835,174307c801217,168592,815505,162877,828840,156209c847890,147637,866940,140969,885990,133349c905040,125729,925042,120014,944092,113347l968499,108553,980289,104524,1140765,69904xm1478088,48458c1484636,48815,1491780,49530,1498447,50482c1511782,52387,1523212,56197,1526070,60007c1520355,59055,1514640,58102,1505115,57150c1495590,56197,1482255,53340,1461300,48577c1465586,48101,1471539,48101,1478088,48458xm1588935,40957c1602270,41909,1614652,42862,1627987,43814c1644180,48577,1659420,56197,1675612,62864c1652752,60007,1631797,55244,1616557,52387c1601317,48577,1590840,44767,1588935,40957xm1270324,40719c1233653,40957,1196981,42862,1160310,46672c1135545,47624,1109827,52387,1084110,57149c1071727,59054,1059345,62864,1047915,66674c1036485,70484,1026007,74294,1016482,78104c1001242,80009,987907,81914,972667,83819c914565,101917,859320,123824,806932,147637c786930,155257,765975,165734,746925,174307c741210,176212,734542,179069,728827,180974c723112,183832,717397,186689,712635,189547c702157,195262,691680,200977,682155,205739c663105,216217,647865,225742,634530,230504c619290,239077,610717,248602,598335,259079c555472,283844,517372,318134,493560,340994l471664,360034,450243,379593,450697,380047c388785,439102,334492,503872,285915,573404c271627,593407,260197,607694,252577,619124c244957,630554,240195,639127,237337,646747c232575,655319,226860,663892,222097,672464c212572,690562,203047,708659,193522,725804l162439,774785,162090,776287c158280,784860,155422,795337,151612,804862c148755,810577,146850,814387,143992,818197l142087,820102,133634,848201c132087,855345,131610,860584,131610,864870c131610,873442,132562,879157,129705,888682c124942,902017,121132,914400,116370,927735c112560,941070,107797,953452,103987,966787c99225,986790,95415,1004887,90652,1023937c87795,1042035,85890,1059180,83032,1076325c80175,1093470,79222,1111567,78270,1128712c81127,1115377,83032,1102995,84937,1092517l85555,1089530,86842,1075372c89700,1058227,91605,1040130,94462,1022985l96848,1023781,97055,1022896,94463,1022032c99225,1002029,103035,983932,107798,964882c111608,951547,115418,938212,120180,925829l133454,886956,132563,886777c135420,877252,134468,871537,134468,862965c134468,854392,135420,842010,144945,818197c146850,814387,148755,809625,152565,804862l152821,804166,163043,776287c173520,759142,183045,742950,194475,726757c204000,708660,212573,690562,223050,673417c227813,665797,233528,656272,238290,647700c241148,640080,245910,631507,253530,620077c261150,608647,272580,594360,286868,574357c335445,503872,389738,440055,451650,381000c466890,367665,479273,354330,495465,340995c519278,318135,557378,283845,600240,259080c612623,249555,621195,239077,636435,230505c649770,225742,665010,216217,684060,205740c693585,200977,704063,195262,714540,189547c720255,186690,725018,183832,730733,180975c736448,178117,742163,176212,748830,174307c767880,164782,788835,155257,808838,147637c860273,123825,916470,101917,974573,83820c989813,81915,1003148,80010,1018388,78105c1027913,74295,1038390,70485,1049820,66675c1061250,62865,1073633,59055,1086015,57150c1111733,52387,1138403,47625,1162215,46672c1198887,43338,1235558,41433,1272229,41076l1360655,44043xm1404150,0c1418437,952,1434630,1905,1448917,2857c1465110,3810,1480350,5715,1494637,7620c1509877,8572,1518450,11430,1525117,15240c1531785,19050,1536547,22860,1545120,24765c1558455,24765,1552740,17145,1569885,20002c1582267,21907,1594650,25717,1607032,28575c1614652,30480,1622272,33337,1629892,35242c1629892,35242,1629892,36195,1628940,36195c1629892,39052,1628940,40957,1627987,42862c1614652,41910,1602270,40957,1588935,40005c1584172,39052,1580362,38100,1575600,36195c1570837,35242,1567027,34290,1562265,33337c1553692,31432,1545120,29527,1536547,27622c1527975,25717,1519402,23812,1510830,21907c1502257,20955,1493685,19050,1484160,18097l1454633,18097c1446060,18097,1437488,18097,1430820,18097c1416533,18097,1405103,18097,1393673,18097l1391928,17540,1375575,25717c1367002,28574,1391767,30479,1381290,35242c1401292,39052,1421295,42862,1438440,46672l1413008,47116,1413437,47149c1423677,47863,1433202,48101,1440345,46672c1447965,47625,1455585,48577,1463205,49530c1484160,54292,1497495,56197,1507020,58102c1516545,60007,1522260,60007,1527975,60960c1539405,63817,1551788,66675,1563218,68580c1575600,70485,1587030,74295,1599413,76200c1610843,79057,1623225,81915,1634655,84772l1669898,95250,1687043,100012,1704188,105727,1704409,105929,1716704,108049c1727330,110549,1739921,114716,1746499,119121l1750661,125427,1751813,125730c1760385,129540,1769910,133350,1778483,136207c1786103,139065,1793723,141922,1801343,145732c1808963,149542,1816583,152400,1824203,156210c1828013,159067,1833728,161925,1841348,165735c1845158,167640,1848968,169545,1852778,171450c1856588,173355,1861350,175260,1865160,178117c1882305,186690,1899450,195262,1907070,201930c1924215,213360,1942313,223837,1960410,236220c1968983,241935,1978508,248602,1988033,255270l1988833,255841,2002949,264417c2327259,483516,2540483,854556,2540483,1275397l2540081,1283368,2550960,1284922c2554770,1287779,2557627,1289684,2561437,1292542c2562390,1303019,2564295,1305877,2566200,1318259c2571915,1329689,2578582,1339214,2584297,1348739l2591918,1349432,2591918,1342072,2599661,1320563,2599537,1316355c2602395,1287780,2604300,1288732,2607157,1290637c2610967,1289685,2614777,1289685,2617635,1290637c2623350,1286827,2628112,1282065,2633827,1280160c2634780,1294447,2634780,1306830,2635732,1322070c2633827,1328737,2632875,1335405,2630970,1342072c2629065,1348740,2627160,1355407,2625255,1361122c2624302,1371600,2623350,1382077,2622397,1392555l2621445,1408747c2620492,1414462,2620492,1419225,2619540,1424940l2615479,1427648,2615730,1428749,2619621,1426155,2621445,1410652,2622397,1394460c2623350,1383982,2624302,1373505,2625255,1363027c2627160,1357312,2629065,1350645,2630970,1343977c2632875,1337310,2634780,1330642,2635732,1323975c2638590,1325880,2640495,1327785,2643352,1329690c2643352,1334452,2643352,1339215,2642400,1343977c2641447,1348740,2641447,1353502,2640495,1358265c2639542,1367790,2638590,1376362,2639542,1384935c2638590,1394460,2638590,1404937,2637637,1416367c2635732,1426845,2634780,1438275,2632875,1449705c2630970,1461135,2630017,1472565,2627160,1484947c2625255,1496377,2622397,1507807,2620492,1519237c2613825,1544955,2615730,1553527,2608110,1591627c2604300,1593532,2600490,1595437,2596680,1598295c2592870,1611630,2587155,1626870,2582392,1640205c2575725,1662112,2580487,1664970,2578582,1680210c2577630,1682115,2576677,1684972,2576677,1685925c2570962,1701165,2565247,1716405,2560485,1729740c2558580,1731645,2557627,1732597,2555722,1733550c2549055,1748790,2542387,1764982,2535720,1780222c2543340,1764982,2550007,1748790,2556675,1733550c2558580,1731645,2559532,1731645,2561437,1729740c2553817,1770697,2541435,1796415,2530957,1816417c2525242,1820227,2519527,1823085,2514765,1824990l2511407,1831707,2511908,1832609c2512860,1830704,2513813,1827847,2515718,1824989c2520480,1823084,2526195,1820227,2531910,1816417c2532863,1826894,2525243,1840229,2520480,1848802c2513813,1862137,2506193,1874519,2499525,1886902c2495715,1893569,2492858,1899284,2489048,1905952c2485238,1912619,2481428,1918334,2477618,1925002c2474760,1928812,2472855,1933574,2469045,1939289c2465235,1948814,2461425,1957387,2456663,1966912l2443328,1993582c2436660,2003107,2429993,2013584,2422373,2022157c2415705,2030729,2408085,2040254,2401418,2048827l2402291,2047029,2378557,2079307c2372842,2073592,2341410,2118360,2327122,2135505l2316996,2151085,2327122,2136457c2341410,2120264,2372842,2075497,2378557,2080259c2375700,2100262,2348077,2125979,2339505,2139314c2331885,2148363,2325456,2155031,2319383,2160389l2303230,2172263,2302357,2173605,2292258,2181374,2291880,2184082c2277592,2199322,2263305,2215515,2247112,2229802c2231872,2245042,2216632,2260282,2199487,2273617l2197285,2275215,2181390,2295524c2169960,2306002,2156625,2314574,2143290,2324099l2107681,2350806,2107553,2350961,2143290,2325052c2155672,2315527,2169007,2306002,2181390,2296477c2173770,2309812,2163292,2318384,2149957,2327909c2139004,2337911,2131146,2341959,2124359,2344578l2106651,2352057,2106142,2352675c2099475,2357437,2093760,2361247,2087092,2365057l2079914,2368384,2061852,2383036c2055184,2388156,2049469,2392204,2044230,2395537c2034705,2403157,2027085,2407920,2017560,2412682c2019465,2409825,2014703,2411730,2008988,2413635l1999460,2417870,1997979,2418995,2009940,2414587c2015655,2412682,2019465,2410777,2018513,2413635c2011845,2423160,1998510,2431732,1984223,2439352c1976603,2443162,1969935,2446972,1962315,2450783c1954695,2454592,1947075,2457450,1940408,2461260l1924934,2463581,1922310,2465070c1898497,2476500,1874685,2486025,1849920,2496502l1846229,2497341,1824203,2511742c1829918,2512695,1832775,2513647,1836585,2515552c1819440,2530792,1796580,2533650,1790865,2535555c1791818,2531745,1793723,2526982,1794675,2522220c1789913,2524125,1785150,2526030,1779435,2527935c1774673,2529840,1769910,2530792,1765148,2532697c1755623,2535555,1745145,2538412,1735620,2542222l1731675,2537487,1717522,2540317c1711807,2541270,1706092,2543175,1700377,2544127c1688947,2546985,1676565,2550795,1665135,2552700l1663973,2553240,1697520,2545079c1703235,2543174,1708950,2542222,1714665,2541269c1720380,2540317,1725142,2538412,1728952,2538412c1729905,2540317,1731810,2542222,1734667,2543174c1745145,2540317,1754670,2537459,1764195,2533649c1768957,2531744,1773720,2530792,1778482,2528887c1783245,2526982,1788007,2525077,1793722,2523172c1792770,2526982,1790865,2531744,1789912,2536507c1776577,2543174,1763242,2548889,1749907,2555557l1747946,2555008,1720380,2566034c1711808,2568892,1704188,2570797,1697520,2572702c1683233,2576512,1672755,2578417,1663230,2581274c1663707,2578893,1657754,2578893,1649062,2580084l1619428,2585850,1618462,2587942c1593697,2593657,1566075,2598419,1539405,2603182c1530832,2602229,1531785,2600324,1521307,2598419c1516545,2598419,1511782,2598419,1506067,2598419c1498447,2601277,1488922,2604134,1479397,2606992c1470825,2607944,1463205,2608897,1455585,2608897c1447965,2608897,1440345,2609849,1431772,2609849l1429185,2608741,1407484,2612588c1399626,2612707,1391768,2611278,1381290,2607944c1381290,2607944,1382243,2606992,1382243,2606992c1384148,2605087,1385100,2603182,1387005,2600324c1379385,2599372,1371765,2598419,1365098,2597467c1367955,2595562,1372718,2593657,1375575,2591752c1386053,2591752,1396530,2591752,1407008,2590799c1417485,2589847,1427010,2589847,1437488,2589847l1481302,2590799,1511782,2587942c1531785,2584132,1550835,2579369,1568932,2575559c1585125,2570797,1596555,2568892,1607032,2566987c1617510,2566034,1627035,2566034,1635607,2566034l1637595,2565111,1609890,2566035c1599412,2566987,1587030,2569845,1571790,2574607c1553692,2578417,1534642,2583180,1514640,2586990c1505115,2587942,1495590,2588895,1484160,2589847c1470825,2589847,1455585,2589847,1440345,2588895c1430820,2588895,1420342,2589847,1409865,2589847c1399387,2590800,1388910,2590800,1378432,2590800c1377480,2588895,1378432,2587942,1379385,2586990c1381290,2584132,1384147,2581275,1386052,2577465c1479397,2573655,1585125,2555557,1679422,2528887c1748955,2508885,1814677,2485072,1878495,2453640c1893735,2445067,1911832,2435542,1930882,2426017c1940407,2421255,1950885,2416492,1960410,2410777c1969935,2405062,1980412,2400300,1990890,2394585c2010892,2383155,2029942,2371725,2048040,2360295c2066137,2347912,2081377,2336482,2093760,2325052c2122335,2304097,2150910,2283142,2179485,2258377c2187105,2251710,2195677,2245995,2203297,2239327c2210917,2232660,2218537,2225992,2226157,2219325c2238540,2208847,2249017,2199322,2260447,2187892c2265210,2179320,2270925,2171700,2274735,2164080l2295258,2145267,2295423,2144085,2275688,2162175c2271878,2169795,2266163,2177415,2261400,2185987c2249970,2197417,2239493,2206942,2227110,2217420c2219490,2224087,2211870,2230755,2204250,2237422c2196630,2244090,2189010,2249805,2180438,2256472c2151863,2280285,2124240,2302192,2094713,2323147c2082330,2334577,2066138,2346960,2048993,2358390c2030895,2369820,2011845,2382202,1991843,2392680c1981365,2398395,1971840,2403157,1961363,2408872c1951838,2414587,1941360,2419350,1931835,2424112c1912785,2433637,1894688,2443162,1879448,2451735c1815630,2482215,1749908,2506027,1680375,2526982c1586078,2553652,1480350,2571750,1387005,2575560c1379385,2575560,1370813,2575560,1365098,2575560c1364145,2572702,1362240,2570797,1362240,2567940c1358430,2566035,1348905,2566987,1339380,2566987c1330808,2569845,1319378,2572702,1318425,2575560c1294613,2576512,1275563,2576512,1257465,2576512c1240320,2575560,1226033,2574607,1212698,2574607c1205078,2573655,1198410,2572702,1190790,2572702c1183170,2571750,1175550,2570797,1168883,2568892l1182080,2554816,1179360,2555557,1130192,2546452,1127925,2546985c1090778,2541270,1060298,2535555,1033628,2529840c1020293,2526982,1007910,2524125,996480,2522220c985050,2519362,974573,2517457,964095,2516505c951713,2510790,938378,2505075,925043,2498407c911708,2493645,897420,2487930,876465,2480310c859320,2473642,842175,2466975,825983,2460307c830745,2455545,832650,2454592,834555,2453640c846938,2456497,858368,2458402,869798,2460307c875513,2465070,880275,2468880,885038,2473642c898373,2476500,912660,2482215,937425,2488882c975525,2503170,1006958,2509837,1041248,2515552c1049820,2517457,1058393,2518410,1066965,2520315c1075538,2521267,1085063,2523172,1094588,2525077c1104113,2526982,1114590,2528887,1125068,2531745l1158657,2539008,1161262,2538412c1171740,2540317,1181265,2541270,1192695,2543175c1193647,2542222,1193647,2542222,1193647,2541270c1208887,2542222,1225080,2542222,1239367,2543175c1242225,2543175,1246035,2544127,1246987,2544127c1271752,2545080,1294612,2544127,1317472,2544127c1335570,2545080,1352715,2545080,1368907,2546032c1389862,2545080,1410817,2542222,1429867,2541270c1432725,2541270,1436535,2541270,1437487,2541270c1438440,2544127,1440345,2546032,1440345,2548890c1468920,2546985,1486065,2544127,1500352,2541270c1514640,2539365,1525117,2536507,1540357,2531745c1547977,2530792,1555597,2529840,1563217,2527935c1567980,2526982,1572742,2526982,1577505,2526030c1588935,2523172,1598460,2521267,1608937,2518410c1617510,2516505,1626082,2514600,1634655,2512695c1643227,2510790,1651800,2507932,1660372,2506027l1707545,2497863,1713713,2495550c1697520,2498407,1680375,2501265,1664183,2504122c1655610,2506027,1647038,2508885,1638465,2510790c1629893,2512695,1621320,2514600,1612748,2516505c1601318,2519362,1592745,2521267,1581315,2524125c1576553,2525077,1571790,2525077,1567028,2526030c1559408,2526982,1551788,2527935,1544168,2529840c1517498,2532697,1498448,2533650,1482255,2535555c1467015,2537460,1454633,2539365,1440345,2539365c1438440,2539365,1435583,2539365,1432725,2539365c1413675,2541270,1392720,2544127,1371765,2544127c1355573,2543175,1338428,2543175,1320330,2542222c1297470,2542222,1274610,2543175,1249845,2542222c1247940,2542222,1245083,2541270,1242225,2541270c1231748,2537460,1224128,2533650,1212698,2528887c1207935,2532697,1201268,2535555,1196505,2539365l1196464,2539447,1209840,2530792c1221270,2535554,1229843,2539364,1239368,2543174c1224128,2543174,1207935,2542222,1193648,2541269l1194008,2541036,1164120,2536507c1151738,2533650,1140308,2531745,1128878,2528887c1118400,2526030,1107923,2524125,1098398,2522220c1088873,2520315,1079348,2519362,1070775,2517457c1062203,2515552,1053630,2514600,1045058,2512695c1010768,2506980,979335,2500312,941235,2486025c916470,2480310,902183,2474595,888848,2470785c883133,2466975,878370,2462212,873608,2457450c862178,2455545,850748,2453640,838365,2450782c820268,2442210,804075,2433637,785978,2424112c780263,2424112,776453,2425065,770738,2425065c751688,2415540,734543,2406967,716445,2397442c713588,2391727,709778,2386012,706920,2380297c706920,2380297,707873,2380297,708825,2379345c719303,2386012,730733,2391727,742163,2397442c753593,2403157,764070,2408872,775500,2415540c779310,2413635,782168,2411730,785025,2409825c766928,2401252,755498,2391727,745973,2384107c736448,2376487,726923,2371725,713588,2369820c686918,2350770,678345,2350770,668820,2344102c655485,2335530,643103,2327910,630720,2319337c600240,2302192,608813,2320290,570713,2293620c563093,2287905,556425,2282190,547853,2274570c549758,2274570,551663,2273617,552615,2272665c561188,2275522,567855,2277427,575475,2279332c559283,2261235,556425,2253615,527850,2229802c518325,2222182,509753,2214562,501180,2207895c492608,2200275,484035,2193607,476415,2185987c470700,2180272,455460,2174557,444983,2160270c428790,2143125,415455,2126932,399263,2109787l396126,2099983,386880,2090737c376403,2080260,365925,2068830,355448,2056447c353543,2049780,339255,2031682,351638,2039302c346875,2033587,343065,2026920,339255,2022157l337780,2019844,323062,2009774c311632,1996439,302107,1982152,294487,1968817c286867,1954529,281152,1941194,278295,1930717l276390,1930717c268770,1917382,261150,1903095,254483,1888807c247815,1874520,240195,1861185,233528,1846897c225908,1830705,218288,1814512,211620,1798320c204953,1782127,198285,1764982,191618,1748790c199238,1759267,205905,1769745,211620,1782127c217335,1794510,223050,1807845,231623,1824037c235433,1829752,236385,1839277,238290,1846897l241046,1850938,237654,1833303,228809,1817250,214411,1784874,197332,1756409c190665,1737359,183045,1718309,176377,1699259l158424,1640674,152529,1623596c142540,1590017,133959,1555831,126853,1521108l115498,1446707,115417,1448752c115417,1453515,115417,1457325,116370,1463992c118275,1475422,120180,1486852,121132,1499235c123037,1511617,124942,1524000,126847,1535430c122085,1526857,120180,1515427,117322,1503997c115417,1491615,113512,1478280,110655,1463992c105892,1463992,104940,1463992,103035,1463992c102082,1453515,101130,1443990,98272,1427797c96367,1420177,93510,1412557,91605,1404937c89700,1397317,87795,1389697,85890,1383030c80175,1376362,75412,1371600,69697,1365885c67792,1365885,66840,1365885,64935,1365885c63030,1360170,61125,1351597,60172,1342072c59220,1332547,58267,1322070,58267,1311592c58267,1291590,59220,1273492,62077,1268730c63030,1263015,63030,1258252,63982,1253490l67226,1243037,65649,1219200c65887,1207294,66839,1194911,67792,1183957l71602,1176814,71602,1172527c69697,1178242,66840,1182052,63982,1186815c62077,1183005,59220,1181100,57315,1177290c53505,1171575,54457,1120140,44932,1160145l42670,1146572,42075,1147762c41122,1160145,39217,1173480,38265,1185862c37312,1198245,35407,1211580,35407,1223962c34455,1233487,33502,1243965,32550,1253490l32550,1314449c32550,1324927,32550,1335404,33502,1345882c34455,1356359,35407,1366837,35407,1377314c31597,1378267,32550,1413509,26835,1406842c25882,1406842,25882,1406842,24930,1406842c19215,1385887,19215,1367789,19215,1349692c19215,1331594,22072,1313497,19215,1290637c20167,1274444,22072,1260157,23977,1244917l32546,1253485,24930,1243965c23025,1234440,23025,1223962,23025,1209675c23025,1195387,23977,1178242,24930,1157287c24930,1152525,25882,1147762,25882,1143000c26835,1135380,27787,1126807,28740,1119187c32550,1105852,36360,1089660,40170,1076325l45865,1047851,43980,1041082c42075,1053465,39217,1064895,37312,1079182c33502,1092517,29692,1108710,25882,1122045c24930,1129665,23977,1138237,23025,1145857c23025,1150620,22072,1155382,22072,1160145c22072,1181100,21120,1198245,20167,1212532c20167,1226820,21120,1237297,22072,1246822c20167,1263015,18262,1277302,17310,1292542c20167,1315402,17310,1333500,17310,1351597c17310,1369695,17310,1387792,23025,1408747c23025,1408747,23977,1408747,24930,1408747c28740,1426845,32550,1443990,37312,1463040c38265,1475422,41122,1486852,43980,1507807c48742,1524000,53505,1539240,58267,1553527c60410,1580673,74876,1623893,80770,1651843l82734,1670685,86843,1670685c97320,1697355,103988,1711642,107798,1721167c112560,1730692,114465,1737360,115418,1746885c111608,1745932,106845,1736407,101130,1724977c95415,1713547,90653,1700212,85890,1690687c81128,1678305,89700,1712595,84938,1700212l76651,1674524,70650,1675447c67792,1667827,65887,1660207,63982,1653540c53505,1643062,45885,1621155,41122,1601152c36360,1581150,32550,1562100,26835,1554480c22072,1537335,22072,1519237,25882,1515427c23977,1500187,21120,1484947,19215,1469707c17310,1454467,16357,1439227,14452,1423987c10642,1412557,6832,1403032,3975,1390650c-1740,1325880,-2693,1250632,10642,1213485c11595,1197292,12547,1177290,17310,1167765c15405,1159192,13500,1151572,11595,1143000c13500,1126807,11595,1089660,23025,1074420c23977,1067752,24930,1062990,25882,1058227c27787,1034415,29692,1018222,33502,1002982c40170,989647,48742,967740,53505,962977c58267,973455,46837,1000125,48742,1017270l53503,1007964,56362,985718c58267,975597,59696,966311,57315,961072c60172,949642,63030,941069,65887,929639c70650,914399,74460,898207,79222,882014c83985,865822,89700,849629,95415,833437l96628,832072,103988,793432c107798,785812,111608,775334,114465,765809c118275,756284,123038,748664,126848,742949c135420,726757,142088,710564,151613,695324c158280,680084,164948,667702,171615,652462c172568,639127,191618,614362,200190,597217c204953,591502,210668,585787,221145,573404c227813,559117,233528,548639,238290,540067c243053,531494,247815,525779,252578,519112c258293,513397,266865,503872,267818,511492c268770,510539,270675,507682,271628,505777c276390,495299,281153,485774,286868,475297c296393,464819,307823,446722,316395,441007c309966,453151,316932,450829,317199,455339l315045,461363,345922,429577c348780,423862,354495,417195,361162,409575c367830,402907,375450,396240,381165,390525l382889,392440,382118,391477c390690,382904,398310,374332,406883,366712c414503,359092,423075,351472,431648,343852c442125,333374,448793,324802,458318,315277c470700,305752,484035,296227,495465,287654c508800,277177,522135,267652,535470,258127l559389,241440,575475,226694c585000,220979,594525,215264,604050,209549c613575,203834,624052,199072,634530,193357l638565,191282,648937,181094c654771,176688,661201,172402,665963,168592c673583,162877,679298,160496,684656,159067l697880,156023,700252,154304c782167,109537,869797,74294,959332,49529l968945,47439,995527,38099c1001719,36194,1008148,35003,1013863,34408l1023424,34327,1026960,33337c1097445,17144,1169835,7619,1244130,4762c1262704,5238,1283897,4762,1305804,4524c1327712,4285,1350334,4285,1371765,5714l1372993,6635,1405103,2857c1415580,4762,1425105,5714,1434630,7619c1444155,9524,1453680,10477,1464158,13334l1479392,16797,1463205,12382c1453680,10477,1443202,8572,1433677,6667c1424152,4762,1414627,3810,1404150,1905c1404150,1905,1404150,952,1404150,0xe">
                  <v:path o:connectlocs="418056,754879;414463,756815;414678,756907;447937,735231;436318,737998;418889,740212;418059,737998;430232,736891;447937,735231;478161,732334;477451,732535;477815,732464;261339,728175;273650,731357;278906,731633;293568,738828;300208,740212;300623,740350;302145,738828;307954,740489;313764,741872;325211,744535;325383,744363;338662,746576;345025,747683;351388,748237;364390,748790;382095,748513;382864,748513;384585,747545;388458,746299;392400,746230;395098,746576;395824,748513;402014,748513;400077,751280;398971,752664;395374,754324;388735,754324;380159,753771;361623,753217;347791,752111;335619,750450;323446,748513;304911,745746;290525,741042;290692,740921;282226,738275;274757,734954;266181,732187;257328,729143;261339,728175;424187,722242;419961,722887;390729,724364;400354,725546;402844,724992;419996,723055;422818,722506;450451,718233;436094,720424;441021,720565;448110,719251;502857,717593;457829,729587;480616,724508;214171,711987;245985,725546;257328,729143;265904,732187;274480,734954;281949,738275;280289,739658;275863,738828;260094,733017;252348,729973;244602,726653;234366,723055;225514,719181;218598,715584;214171,711987;227174,705069;242389,712817;240453,713924;222747,705346;227174,705069;171014,686252;189826,696768;193699,701195;184847,696491;178207,692340;171014,686252;204002,679152;204005,679231;204939,680362;205042,679888;608013,660988;607008,661071;590409,672970;574087,681825;562468,688743;556105,691510;549466,694277;541443,698428;535357,702025;526504,705622;517375,708943;514885,711433;511012,712817;501330,714477;488880,718351;477538,721949;465089,725546;449597,729420;427742,733017;427188,733847;416681,736475;416953,736615;428622,733696;428848,733017;450703,729420;466196,725546;478645,721949;489987,718351;502436,714477;512119,712817;505564,716751;505756,716691;512672,712540;516545,711157;516803,711085;518482,709220;527611,705899;536464,702302;542550,698704;550572,694554;557212,691787;561765,689807;564128,688189;575747,681272;592069,672417;133620,657161;134670,658062;135029,658245;609870,649937;609775,650003;609775,650082;610214,650144;610328,650003;615846,645807;614213,646935;613924,647236;615044,646519;111032,631869;121480,644174;113195,634230;635434,631861;635409,631869;635226,633123;630800,638104;625543,643915;625860,643842;630800,638381;635226,633400;635434,631861;138071,625629;138619,626297;138647,626205;97150,619287;104343,623991;104696,624407;107974,625133;115409,632016;125645,640317;130071,646405;132561,649449;143073,658304;140030,660794;130240,649913;129794,650003;139059,660299;140030,660794;143073,658304;169355,679058;164098,680718;166035,682102;158289,682378;153309,679058;148606,675460;136987,665775;126198,656090;116239,646405;111536,641701;107109,636720;108769,634507;114302,639487;120388,644191;127858,652216;128493,652761;120388,644191;114579,639487;109046,634507;102960,627035;97150,619287;706601,575290;706460,575350;703439,582603;703696,540623;696365,551215;692768,557856;689172,563944;680596,575290;673127,586635;666487,595767;665934,596105;665481,596776;666210,596320;672850,587189;680319,575843;688895,564498;692492,558410;696088,551769;703558,540977;732329,536826;728732,547618;722370,559240;716007,571139;710197,578610;714070,570862;717390,563114;719880,558964;723199,553429;726243,547895;732329,536826;714422,513106;707707,524928;707584,525212;714347,513305;718105,486333;710034,508389;693057,543101;690571,547032;690555,547065;684746,557026;678936,567818;672297,576120;666764,585528;634119,622331;623330,631463;622295,632250;621849,632702;617337,636381;613648,640594;600092,650833;597968,652175;592199,656879;591366,657421;590133,658581;579344,665776;568554,672417;567319,673043;560014,677789;557750,678931;555552,680441;548083,684592;541103,687330;525549,695178;489056,708792;463626,715332;484177,711433;488051,710603;500499,706176;508246,703685;520695,697321;534804,692340;543843,688794;547806,686529;551402,685422;556382,682655;557690,681745;561085,678504;568554,674077;577052,669910;580173,667989;590963,660794;595666,656367;600922,653046;614477,642808;624160,633676;634949,624545;667593,587742;672086,580103;672297,579440;679489,568372;681703,565051;684645,560968;685576,559240;691385,549278;702728,525758;713793,500577;717044,490338;748374,461837;747544,462390;747544,462390;750987,445437;750888,445926;751694,446894;754184,449661;755844,448554;755885,448342;754737,449108;751971,446617;748521,414003;748328,414014;747978,414033;748098,415348;747821,422266;746714,426417;740075,436932;738415,446064;736755,449108;733989,462390;730945,472905;727626,483144;725689,491168;723476,499470;725241,496724;726796,490891;728179,482590;731499,472352;734542,461837;737308,448554;738968,445510;740628,436379;747268,425864;742841,447170;739522,464880;732052,487571;730575,489870;729943,493313;727903,499193;720156,516073;716560,524928;714347,529632;711580,534613;704111,547895;696088,560900;685852,578334;674510,595490;667040,605175;659018,614583;656251,618457;653208,622331;648505,626205;640813,634724;641035,635613;633013,643915;624437,650003;617521,655537;610969,660326;611988,660241;619181,654984;626097,649449;634673,643361;642696,635060;642419,633953;650165,625375;654868,621501;657911,617627;660677,613753;668700,604345;676170,594660;687512,577503;697748,560070;705771,547065;713240,533782;716007,528802;718220,524098;721816,515243;729562,498363;732605,487018;740075,464327;743395,446617;747821,425310;748819,421567;748098,421436;748374,414518;754460,408154;751239,421580;751239,421580;754461,408154;756950,405387;755290,408984;754910,416524;754737,423650;751971,432165;751971,433137;755290,423650;755844,408984;757133,406189;745054,393488;743242,397774;742565,404003;741692,401093;741373,401504;742288,404557;741735,408984;742841,412581;743699,412534;743118,410644;743671,406217;745054,393488;768293,386017;768846,386293;768569,397915;768846,405940;768016,420606;767186,428907;764696,441083;763866,451321;759717,470138;755844,486464;748928,489508;749481,487848;750587,476226;754737,464050;758057,462113;758057,462113;761653,441083;763590,431121;765250,420883;766633,411198;767186,402066;767463,394318;768016,390167;768293,386017;38963,257713;39100,257782;39113,257744;55653,218051;49567,229396;44588,233547;44576,233812;44094,244405;44108,244380;44588,233823;49567,229673;55653,218327;55861,218466;55964,218258;58973,193977;55100,196744;49290,208919;50619,209983;50663,209796;49567,208919;55377,196744;58806,194293;80275,178204;79925,178484;78442,184188;77508,187059;52057,233547;48460,244892;45141,256514;37948,280865;33245,297468;31032,309920;29925,316284;29095,322649;26605,339805;25775,350321;27159,361389;27807,355358;27712,353364;28819,341742;31308,324586;33283,322216;36150,303021;36011,299682;38744,291844;40371,285265;39884,286399;38225,285846;34075,297745;34351,304386;32415,317115;32138,319328;29372,322649;30202,316284;31308,309920;33521,297468;38225,280865;45417,256514;48737,244892;52333,233547;77785,187059;80275,178204;85255,150532;85254,150532;86637,151639;86637,151639;135104,111136;135051,111178;134889,111361;132630,113729;132059,114560;131685,114982;130071,117327;113196,137250;108493,142784;103790,148595;82994,171586;104066,148319;108769,142508;113472,136973;130347,117050;132059,114560;134889,111361;142127,92054;139739,92887;137963,93546;137541,94082;134497,96849;126751,101830;121495,107641;116515,113452;113196,116496;113083,116355;109945,120128;104620,126735;96044,136143;97427,137803;97453,137780;96320,136420;104896,127011;113472,116496;116792,113453;121772,107641;127028,101831;134774,96850;137817,94083;141137,92837;142185,92512;542826,42060;556935,48424;563021,53405;549466,46764;542826,42060;496903,21860;507969,24350;523461,32098;496903,21860;330363,20027;324553,20753;312104,22413;299931,25180;294675,26841;288589,28501;275271,31118;272820,32098;255945,37909;239346,44550;227727,49808;219981,52852;200892,61707;191763,67518;182910,73329;168801,83844;155522,94359;142813,105449;143903,106811;146601,104961;148896,103249;157182,96019;170461,85504;184570,74989;193423,69178;202552,63367;221641,54512;229110,50638;240729,45380;257328,38739;274203,32928;281292,31536;284716,30365;331325,20308;429298,14077;435211,14665;443234,17432;437148,16602;424422,14112;429298,14077;461493,11898;472835,12728;486667,18262;469515,15219;461493,11898;368955,11829;337002,13558;314870,16602;304358,19369;295228,22690;282503,24350;234366,42890;216938,50638;211681,52575;206978,55066;198126,59770;184293,66964;173781,75266;143350,99063;136990,104595;130769,110277;130901,110409;83041,166582;73358,179864;68932,187889;64506,195360;56206,210856;47179,225086;47077,225522;44034,233823;41821,237697;41267,238251;38812,246414;38225,251257;37671,258174;33798,269520;30202,280865;26329,297468;24115,312687;22732,327907;24669,317391;24848,316524;25222,312410;27435,297191;28128,297423;28188,297165;27435,296914;31309,280312;34905,268966;38760,257673;38501,257621;39055,250703;42098,237697;44311,233823;44385,233621;47354,225522;56483,211133;64783,195637;69209,188166;73635,180141;83318,166858;131178,110685;143903,99063;174334,75266;184847,66965;198679,59770;207532,55066;212235,52575;217491,50638;234920,42890;283056,24350;295782,22690;304911,19370;315424,16602;337555,13558;369508,11933;395190,12795;407823,0;420825,829;434104,2213;442957,4427;448767,7194;455960,5810;466749,8301;473388,10238;473112,10515;472835,12452;461493,11622;457619,10515;453746,9684;446277,8024;438808,6364;431061,5257;422486,5257;415569,5257;404780,5257;404273,5095;399524,7471;401184,10238;417783,13558;410396,13687;410521,13697;418336,13558;424975,14389;437701,16879;443787,17709;454023,19923;464536,22137;474772,24627;485008,27671;489987,29054;494967,30715;495031,30773;498602,31389;507256,34606;508465,36438;508799,36526;516545,39570;523185,42337;529824,45381;534804,48148;538124,49808;541720,51745;553892,58663;569384,68625;577407,74159;577640,74325;581739,76816;737862,370521;737745,372836;740905,373288;743948,375501;745331,382973;750587,391828;752801,392029;752801,389891;755050,383642;755014,382419;757227,374948;760270,374948;764973,371904;765526,384080;764143,389891;762483,395425;761653,404557;761377,409261;760823,413965;759644,414752;759717,415072;760847,414318;761377,409814;761653,405110;762483,395978;764143,390444;765526,384633;767739,386294;767463,390444;766909,394595;766633,402343;766079,411474;764696,421160;763036,431398;761100,441360;757503,462390;754184,464327;750034,476503;748927,488125;748374,489785;743671,502514;742288,503621;736478,517180;742565,503621;743948,502514;735095,527695;730392,530185;729417,532137;729562,532399;730669,530185;735372,527695;732052,537103;725966,548172;722923,553706;719603,559240;717113,563391;713517,571416;709644,579164;703558,587465;697471,595213;697725,594691;690832,604068;675893,620394;672952,624921;675893,620671;690832,604345;679489,621501;673645,627623;668954,631073;668700,631463;665767,633720;665657,634507;652655,647789;638822,660518;638183,660982;633566,666882;622500,675184;612158,682942;612121,682987;622500,675460;633566,667159;624437,676290;617002,681133;611859,683306;611711,683485;606178,687082;604093,688049;598847,692306;593729,695937;585983,700918;583493,701195;580726,702425;580296,702752;583770,701472;586260,701195;576301,708666;569938,711987;563575,715031;559081,715705;558319,716138;537293,725269;536221,725513;529824,729697;533420,730803;520141,736615;521248,732741;516822,734401;512672,735784;504096,738551;502950,737176;498840,737998;493860,739105;483624,741595;483287,741752;493030,739381;498010,738275;502159,737445;503819,738828;512395,736061;516545,734677;520971,733017;519865,736891;508246,742425;507676,742266;499670,745469;493030,747406;483071,749897;478956,749551;470349,751226;470068,751834;447107,756261;441851,754877;437424,754877;429678,757368;422762,757921;415846,758198;415094,757876;408792,758994;401184,757645;401461,757368;402844,755431;396481,754601;399524,752941;408653,752664;417506,752387;430231,752664;439084,751834;455683,748236;466749,745746;475048,745469;475625,745201;467579,745469;456513,747960;439914,751557;431061,752387;418336,752111;409483,752387;400354,752664;400630,751557;402567,748790;487774,734677;545593,712817;560808,704792;569384,700365;578237,695661;594836,685699;608115,675460;633013,656090;639929,650556;646568,644745;656528,635613;660677,628696;666638,623230;666686,622887;660954,628142;656804,635060;646845,644192;640206,650003;633290,655537;608392,674907;595113,685146;578514,695107;569661,699811;561085,704239;545870,712264;488051,734124;402844,748237;396481,748237;395651,746023;389011,745746;382925,748237;365220,748513;352218,747960;345855,747406;339492,746299;343325,742210;342535,742425;328254,739780;327596,739935;300208,734954;289419,732741;280013,731080;268671,725823;254562,720565;239899,714754;242389,712817;252625,714754;257051,718628;272267,723055;302421,730803;309891,732187;317914,733571;326766,735508;336522,737618;337278,737445;346408,738828;346684,738275;359963,738828;362177,739105;382648,739105;397587,739658;415293,738275;417506,738275;418336,740489;435764,738275;447383,735508;454023,734401;458173,733847;467302,731634;474772,729973;482241,728036;495942,725665;497733,724993;483348,727483;475878,729420;468409,731080;459279,733294;455130,733847;448490,734954;430508,736615;418336,737721;416123,737721;398417,739105;383478,738551;363007,738551;360793,738275;352218,734677;347514,737721;347503,737745;351388,735231;359964,738828;346685,738275;346789,738207;338109,736891;327873,734677;319020,732741;310997,731357;303528,729973;273373,722225;258158,717798;253732,713924;243496,711987;228280,704239;223854,704516;208085,696491;205319,691510;205872,691233;215555,696491;225237,701748;228004,700088;216661,692617;207255,688466;194253,680995;183187,673800;165758,666329;159119,660795;160502,660241;167141,662178;153309,647789;145563,641425;138370,635060;129241,627589;115962,612923;115051,610075;112366,607389;103236,597427;102130,592446;98533,587465;98105,586793;93830,583868;85531,571969;80828,560900;80275,560900;73912,548725;67826,536550;61463,522437;55653,508048;61463,517733;67272,529908;69209,536550;70009,537724;69024,532600;66455,527937;62273,518531;57313,510261;51227,493659;46012,476639;44300,471677;36843,441903;33545,420289;33521,420883;33798,425310;35181,435549;36841,446064;34075,436932;32138,425310;29925,425310;28542,414795;26605,408154;24946,401790;20242,396809;18859,396809;17476,389891;16923,381036;18029,368584;18583,364156;19525,361120;19067,354195;19689,343956;20796,341881;20796,340635;18583,344786;16646,342019;13050,337038;12393,333095;12220,333441;11113,344509;10283,355578;9453,364156;9453,381866;9730,390998;10283,400129;7794,408707;7240,408707;5580,392104;5580,374948;6963,361666;9452,364155;7240,361389;6687,351427;7240,336208;7517,332057;8347,325139;11667,312687;13321,304415;12773,302449;10836,313517;7517,325970;6687,332887;6410,337038;5857,352257;6410,362219;5027,375501;5027,392658;6687,409261;7240,409261;10836,425034;12773,438039;16923,451321;23458,479884;24029,485357;25222,485357;31309,500023;33522,507495;29372,501130;24946,491168;24669,493935;22262,486473;20519,486741;18583,480377;11943,465157;7794,451598;7517,440253;5580,426970;4197,413688;1154,404003;3090,352534;5027,339252;3367,332057;6687,312134;7517,307430;9730,291380;15540,279758;14156,295531;15539,292827;16369,286365;16646,279205;19136,270073;23009,256237;27712,242125;28064,241728;30202,230503;33245,222478;36841,215837;44034,202001;49844,189549;58143,173500;64229,166582;69209,156897;73359,150809;77785,148595;78892,146935;83318,138080;91894,128118;92127,132282;91502,134032;100470,124798;104896,118987;110706,113453;111206,114009;110983,113729;118175,106535;125368,99893;133114,91592;143903,83567;155522,74989;162469,70141;167141,65857;175441,60876;184293,56172;185465,55570;188478,52610;193423,48978;198852,46211;202693,45326;203382,44827;278630,14388;281422,13781;289142,11068;294468,9996;297245,9972;298272,9684;361347,1383;379259,1314;398417,1659;398774,1927;408100,829;416676,2213;425252,3873;429677,4879;424975,3597;416399,1936;407823,553;407823,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fill on="t" opacity="23592f" focussize="0,0"/>
                  <v:stroke on="f" joinstyle="miter"/>
                  <v:imagedata o:title=""/>
                  <o:lock v:ext="edit" aspectratio="f"/>
                </v:shape>
                <v:shape id="Freeform: Shape 10" o:spid="_x0000_s1026" o:spt="100" style="position:absolute;left:-218232;top:1395762;flip:x y;height:443984;width:449816;rotation:11796480f;v-text-anchor:middle;" fillcolor="#0072C7 [3205]" filled="t" stroked="f" coordsize="2647519,2612594" o:gfxdata="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Nh8nGugAAANsA&#10;AAAPAAAAAAAAAAEAIAAAACIAAABkcnMvZG93bnJldi54bWxQSwECFAAUAAAACACHTuJAMy8FnjsA&#10;AAA5AAAAEAAAAAAAAAABACAAAAAJAQAAZHJzL3NoYXBleG1sLnhtbFBLBQYAAAAABgAGAFsBAACz&#10;AwAAAAA=&#10;" path="m1439383,2598425l1427010,2605087,1427751,2605405xm1542263,2530792c1527023,2534602,1516545,2538412,1502258,2540317c1487970,2542222,1470825,2545079,1442250,2547937c1442250,2545079,1440345,2543174,1439393,2540317c1452728,2540317,1465110,2538412,1481303,2536507c1496543,2534602,1515593,2533649,1542263,2530792xm1646324,2520821l1643880,2521511,1645133,2521267xm899801,2506503c908612,2507932,922185,2511742,942187,2517457c947902,2518409,954570,2518409,960285,2518409c977430,2526982,993622,2535555,1010767,2543175c1017435,2544127,1026007,2546032,1033627,2547937l1035057,2548414,1040295,2543175c1046962,2545080,1053630,2546985,1060297,2548890c1066965,2550795,1073632,2551747,1080300,2553652l1119713,2562818,1120305,2562225c1134592,2564130,1150785,2566987,1166025,2569845c1172692,2570797,1180312,2571750,1187932,2573655c1195552,2574607,1203172,2575560,1209840,2575560c1223175,2575560,1237462,2576512,1254607,2577465c1271752,2577465,1291755,2578417,1315567,2576512l1318213,2576512,1324140,2573178c1328188,2571750,1333189,2570321,1337475,2568892c1342238,2568892,1347000,2568654,1351048,2568654c1355096,2568654,1358430,2568892,1360335,2569844l1362835,2576512,1384147,2576512c1382242,2579370,1379385,2583180,1377480,2586037c1376527,2586990,1375575,2587942,1373670,2590800c1370812,2592705,1366050,2594610,1361287,2596515c1352715,2596515,1347000,2596515,1338427,2596515c1328902,2595562,1318425,2595562,1308900,2594610c1286992,2593657,1266037,2593657,1245082,2592705c1229842,2591752,1213650,2590800,1197457,2588895c1184122,2587942,1169835,2585085,1155547,2583180c1141260,2581275,1127925,2579370,1113637,2576512c1092682,2572702,1069822,2570797,1049820,2566987c1029817,2562225,1011720,2557462,1000290,2550795l1000863,2550379,971715,2541270c964095,2537459,955522,2533650,945997,2529840c935520,2526982,925995,2524125,916470,2520315c905992,2516505,896467,2513647,885990,2509837c886943,2506027,890991,2505075,899801,2506503xm1460492,2486082l1445939,2488303,1345293,2493385,1378432,2497454c1380337,2496502,1383195,2496502,1387005,2495549c1407007,2492692,1426057,2490787,1446060,2488882c1448203,2488406,1451716,2487751,1455778,2486992xm1550918,2472281l1501488,2479825,1518450,2480309c1528928,2479833,1536786,2477928,1542858,2475785xm1731355,2470078l1576323,2511364,1654777,2493883xm737400,2450782c787882,2468879,820267,2485072,846937,2497454c859320,2502217,872655,2506027,885990,2509837c896467,2513647,905992,2516504,915517,2520314c925042,2524124,934567,2526982,945045,2529839c954570,2533649,963142,2537459,970762,2541269c968857,2542222,966952,2544127,965047,2546032c960285,2545079,954570,2544127,949807,2543174c931710,2537459,913612,2529839,895515,2523172l868845,2512694c860272,2508884,850747,2505074,842175,2501264c829792,2497454,818362,2492692,806932,2488882c796455,2484119,785977,2480309,776452,2475547c766927,2471737,759307,2466974,752640,2463164c745972,2458402,741210,2454592,737400,2450782xm782168,2426970c800265,2436495,815505,2445067,834555,2453640c832650,2454592,830745,2455545,827888,2457450c807885,2447925,786930,2437447,766928,2427922c772643,2427922,776453,2427922,782168,2426970xm588810,2362200c620242,2375535,636435,2387917,653580,2398395c657390,2403157,669772,2412682,666915,2413635c655485,2407920,645007,2403157,636435,2397442c627862,2392680,620242,2387917,613575,2383155c601192,2374582,593572,2367915,588810,2362200xm702387,2337759l702396,2338030,705613,2341924,705967,2340292xm2093409,2275234l2089950,2275522c2073757,2288857,2052802,2303145,2032800,2316480c2012797,2329815,1991842,2340292,1976602,2346960c1964220,2354580,1950885,2362200,1936597,2370772c1928977,2373630,1922310,2377440,1914690,2380297c1907070,2383155,1899450,2386012,1891830,2389822c1886115,2394585,1874685,2399347,1864207,2404110c1853730,2408872,1844205,2412682,1843252,2416492c1833727,2420302,1823250,2425065,1812772,2428875c1802295,2433637,1791817,2436495,1781340,2440305c1779435,2442210,1775625,2446020,1772767,2448877c1768005,2450782,1764195,2451735,1759432,2453640c1748002,2456497,1736572,2457450,1726095,2459355c1710855,2464117,1696567,2468880,1683232,2472690c1669897,2476500,1656562,2480310,1644180,2485072c1630845,2489835,1616557,2492692,1601317,2497455c1586077,2502217,1568932,2506980,1547977,2510790c1498447,2513647,1480350,2519362,1472730,2523172c1471777,2524125,1471777,2525077,1470825,2526030l1434646,2535075,1435583,2535555,1475761,2525510,1476540,2523172c1484160,2518410,1503210,2513647,1551788,2510790c1571790,2506980,1588935,2502217,1605128,2497455c1620368,2492692,1634655,2489835,1647990,2485072c1661325,2481262,1673708,2477452,1687043,2472690c1700378,2468880,1713713,2464117,1729905,2459355c1741335,2457450,1752765,2456497,1763243,2453640l1740675,2467181,1741335,2466975c1748955,2462212,1758480,2456497,1765148,2452687c1769910,2450782,1773720,2449830,1778483,2447925l1779371,2447679,1785150,2441257c1795628,2437447,1806105,2433637,1816583,2429827c1827060,2425065,1837538,2421255,1847063,2417445c1848015,2413635,1857540,2409825,1868018,2405062c1878495,2400300,1889925,2395537,1895640,2390775c1903260,2387917,1910880,2385060,1918500,2381250l1934176,2374435,1942313,2368867c1955648,2360295,1969935,2352675,1982318,2345055c1997558,2339340,2017560,2327910,2038515,2314575xm460060,2262062l463676,2265164,464911,2265793xm2099802,2237197l2099475,2237422,2099475,2237694,2100989,2237910,2101380,2237422xm2120380,2222979l2114756,2226864,2113762,2227897,2117618,2225429xm382287,2175002l418261,2217358,389737,2183129xm2187820,2174974l2187735,2175004,2187105,2179320c2179485,2186940,2176627,2191702,2171865,2196465c2168055,2201227,2163292,2206942,2153767,2216467l2154858,2216216,2171865,2197417c2175675,2192655,2179485,2187892,2187105,2180272c2188296,2177177,2188475,2175510,2187820,2174974xm475386,2153525l477272,2155822,477367,2155507xm334493,2131694c337350,2128837,346875,2133599,359258,2147887l360474,2149319,371759,2151816c377593,2155745,385451,2163127,397357,2175509c409740,2185987,423075,2195512,432600,2204084c442125,2212657,447840,2220277,447840,2225039c450697,2228849,452602,2231707,456412,2235517c468795,2245994,479272,2255519,492607,2265997c489750,2269807,484987,2271712,482130,2274569l448422,2237115,446888,2237422,478787,2272865,482130,2274569c484988,2271712,488798,2268854,492608,2265997c521183,2290762,551663,2315527,583095,2337434c577380,2339339,572618,2341244,564998,2343149c567855,2345054,568808,2346007,571665,2347912c562140,2347912,554520,2348864,544995,2348864c539280,2345054,533565,2341244,527850,2337434c522135,2333624,517373,2328862,511658,2325052c498323,2313622,484035,2303144,471653,2291714c459270,2280284,446888,2268854,434505,2258377c422123,2246947,411645,2235517,400215,2225039c394500,2219324,388785,2213609,384023,2208847c379260,2203132,373545,2197417,368783,2191702c369735,2189797,379260,2195512,374498,2184082c381165,2189797,387833,2195512,393548,2201227c401168,2206942,407835,2212657,414503,2217419c423075,2226944,431648,2235517,440220,2245042l442406,2246917,414503,2217419c407835,2211704,401168,2206942,394500,2201227c387833,2195512,382118,2189797,375450,2184082c368783,2175509,361163,2166937,354495,2158364c347828,2149792,341160,2140267,334493,2131694xm2432850,1980247l2432367,1980454,2421964,2005422xm2422850,1860918l2397608,1897379c2392845,1904999,2389035,1912619,2385225,1920239c2380463,1927859,2376653,1934527,2372843,1941194c2363318,1954529,2353793,1967864,2343315,1980247c2334743,1993582,2327123,2005964,2317598,2019299c2309978,2029777,2302358,2040254,2294738,2050732l2292832,2051897,2291272,2054208,2293785,2052637c2301405,2042160,2309025,2031682,2316645,2021205c2325218,2007870,2333790,1995487,2342363,1982152c2352840,1969770,2362365,1956435,2371890,1943100c2375700,1936432,2380463,1929765,2384273,1922145c2388083,1914525,2392845,1906905,2396655,1899285c2405228,1884045,2414753,1870710,2422373,1862137xm2521433,1847850c2518575,1860232,2514765,1871662,2509050,1884997c2503335,1897380,2496668,1910715,2487143,1925002c2479523,1940242,2471903,1954530,2465235,1965960c2457615,1977390,2450948,1985962,2445233,1991677l2458568,1965007c2461425,1956435,2466188,1947862,2469998,1938337c2473808,1932622,2475713,1928812,2478570,1924050c2482380,1917382,2486190,1911667,2490000,1905000c2493810,1898332,2496668,1892617,2500478,1885950c2507145,1873567,2514765,1861185,2521433,1847850xm2459780,1766202l2436660,1806892,2436235,1807870,2459520,1766887xm2472460,1674043l2444672,1749965c2427321,1790989,2407787,1830865,2386218,1869449l2377660,1882980,2377605,1883092c2373795,1892617,2366175,1905000,2357602,1917382c2349030,1929765,2341410,1943100,2337600,1954530c2330932,1963102,2322360,1972627,2314740,1983105c2307120,1993582,2300452,2005012,2295690,2015490c2268067,2053590,2223300,2102167,2183295,2142172c2170912,2152650,2158530,2163127,2146147,2173605l2142583,2176315,2141046,2177871,2125512,2190534,2112810,2205037c2097570,2217420,2082330,2228850,2066137,2240280l2058824,2244900,2038960,2261093,2036092,2262956,2031847,2266950c2019465,2275522,2007082,2284095,1994700,2291715c1982317,2299335,1969935,2306955,1957552,2314575l1953300,2316730,1928148,2333067,1920351,2337000,1912785,2342197c1905165,2346960,1896592,2351722,1887067,2356485l1863038,2365909,1809483,2392922c1768715,2410756,1726785,2426426,1683836,2439784l1596280,2462297,1667040,2448877c1671802,2447924,1675612,2446972,1680375,2446019c1690852,2437447,1711807,2432684,1723237,2430779c1732762,2427922,1742287,2425064,1749907,2422207c1761337,2411729,1783245,2406014,1792770,2400299c1808962,2394584,1825155,2388869,1841347,2383154l1872470,2370949,1886115,2363152,1898496,2359343,1915642,2349817,1920147,2346686,1931835,2335530c1939455,2330767,1948980,2325052,1957552,2320290l1986810,2305948,1997557,2299334c2009940,2291714,2022322,2283142,2034705,2274569c2037562,2268854,2044230,2264092,2050897,2259329c2057565,2254567,2064232,2249804,2068995,2247899c2084235,2236469,2100427,2225039,2115667,2212657c2121382,2199322,2139480,2187892,2149005,2181224c2161387,2170747,2173770,2160269,2186152,2149792c2226157,2109787,2270925,2061209,2298547,2023109l2314015,1996814,2314740,1994534c2322360,1983104,2331885,1969769,2339505,1956434c2342363,1952624,2344268,1948814,2347125,1945004l2357257,1930951,2360460,1925002c2369032,1912619,2375700,1900237,2380462,1890712c2395702,1864042,2407132,1837372,2419515,1809749c2430945,1782127,2443327,1754504,2457615,1723072c2459044,1714500,2464759,1699974,2468807,1687829xm2576677,1589722l2573820,1591627,2573820,1591627xm2585674,1533271l2585332,1534956,2588107,1538287c2590965,1541145,2593822,1544955,2596680,1547812c2598585,1545907,2600490,1544002,2602395,1544002l2602539,1543271,2598585,1545907c2594775,1544002,2591918,1540192,2589060,1537334xm2577184,1425070l2576519,1425107,2575314,1425174,2575725,1429702c2575725,1438275,2575725,1444942,2574773,1453515c2573820,1458277,2572868,1462087,2570963,1467802c2563343,1480185,2555723,1492567,2548103,1503997c2546198,1515427,2545245,1524952,2542388,1535430l2536673,1545907c2533815,1561147,2530958,1575435,2527148,1591627c2523338,1604010,2520480,1615440,2516670,1627822c2512860,1640205,2510003,1651635,2505240,1663065c2503335,1672590,2501430,1681162,2498573,1690687c2496668,1700212,2494763,1709737,2490953,1719262l2497030,1709810,2502383,1689734c2503335,1679257,2505240,1670684,2507145,1661159c2510955,1649729,2514765,1637347,2518575,1625917c2522385,1613534,2525243,1602104,2529053,1589722c2532863,1574482,2534768,1560194,2538578,1544002l2544293,1533524c2547150,1523047,2548103,1513522,2550008,1502092c2557628,1489709,2565248,1478279,2572868,1465897c2568105,1490662,2563343,1514474,2557628,1539239c2555723,1562099,2542388,1593532,2546198,1600199c2537625,1626869,2530005,1652587,2520480,1678304l2515393,1686218,2513218,1698069c2512146,1704261,2510479,1710690,2506193,1718310c2492858,1737360,2486190,1756410,2479523,1776412c2475713,1785937,2471903,1796415,2467140,1806892c2465235,1812607,2462378,1817370,2459520,1823085c2456663,1828800,2453805,1834515,2449995,1840230c2441423,1855470,2432850,1871662,2424278,1885950c2417610,1903095,2406180,1914525,2396655,1930717c2389035,1948815,2375700,1970722,2361413,1990725c2347125,2010727,2332838,2031682,2322360,2049780c2313788,2061210,2305215,2072640,2296643,2083117c2287118,2093595,2278545,2104072,2269020,2115502c2266163,2120265,2262353,2124075,2259495,2128837c2255685,2133600,2252828,2137410,2249018,2142172c2243303,2146935,2237588,2151697,2232825,2155507l2206342,2184829,2207107,2187892c2195677,2200275,2188057,2208847,2179485,2216467c2169960,2223135,2159482,2229802,2149957,2237422l2126145,2256472,2103587,2272957,2107095,2272665,2131860,2254567,2155673,2235517c2165198,2228850,2175675,2222182,2185200,2214562c2192820,2206942,2201393,2198370,2212823,2185987c2212823,2185035,2212823,2184082,2211870,2182177c2221395,2172652,2229968,2163127,2238540,2152650c2243303,2148840,2249018,2144077,2254733,2139315c2257590,2135505,2261400,2130742,2265210,2125980c2268068,2121217,2271878,2116455,2274735,2112645c2284260,2102167,2292833,2090737,2302358,2080260c2310930,2069782,2319503,2058352,2328075,2046922c2338553,2028825,2352840,2007870,2367128,1987867c2381415,1966912,2394750,1945957,2402370,1927860c2411895,1911667,2423325,1900237,2429993,1883092c2438565,1868805,2447138,1851660,2455710,1837372c2459520,1831657,2462378,1825942,2465235,1820227c2468093,1814512,2469998,1808797,2472855,1804035c2477618,1793557,2481428,1783080,2485238,1773555c2492858,1753552,2499525,1734502,2511908,1715452c2520480,1700212,2518575,1688782,2522385,1676400c2532863,1650682,2539530,1624965,2548103,1598295c2544293,1590675,2557628,1560195,2559533,1537335c2565248,1513522,2570010,1488757,2574773,1463992l2578209,1451109,2575725,1450657c2576677,1443037,2576677,1436370,2576677,1426845xm2597632,1404937l2586541,1451152,2586542,1451152,2597633,1404938xm2606205,1395412c2604300,1399222,2602395,1402080,2600490,1407795l2599181,1433750c2599062,1441132,2599062,1448276,2598585,1458277l2589060,1487586,2589060,1490934,2600490,1458277c2601443,1438274,2600490,1429702,2602395,1407794l2606836,1398173xm2565247,1354454l2559006,1369207,2556675,1390650,2553670,1380633,2552571,1382047,2555723,1392555c2554770,1397317,2554770,1402080,2553818,1407795c2555723,1410652,2556675,1415415,2557628,1420177l2560581,1420013,2558580,1413509c2559532,1407794,2559532,1403032,2560485,1398269c2562390,1384934,2563342,1369694,2565247,1354454xm2645258,1328737c2646210,1329689,2646210,1329689,2647163,1329689c2647163,1345882,2646210,1359217,2646210,1369694c2646210,1380172,2647163,1388744,2647163,1397317c2648115,1413509,2647163,1425892,2644305,1447799c2645258,1453514,2643353,1463039,2641448,1476374c2638590,1488757,2635733,1503997,2632875,1518284c2631923,1529714,2631923,1542097,2630018,1553527c2623350,1574482,2622398,1591627,2615730,1618297c2610968,1637347,2607158,1656397,2602395,1674494c2590965,1685924,2591918,1668779,2578583,1684972c2578583,1684019,2579535,1680209,2580488,1679257c2581440,1664017,2577630,1661160,2584298,1639252c2589060,1625917,2594775,1611630,2598585,1597342l2610015,1590675,2610015,1590674c2618588,1552574,2615730,1544002,2622398,1518284c2624303,1506854,2627160,1495424,2629065,1483994c2630970,1472564,2632875,1460182,2634780,1448752c2636685,1437322,2637638,1425892,2639543,1415414c2640495,1404937,2641448,1394459,2641448,1383982c2640495,1376362,2641448,1366837,2642400,1357312c2643353,1352549,2643353,1347787,2644305,1343024c2644305,1338262,2645258,1333499,2645258,1328737xm134151,887095l134625,887332,134670,887199xm191618,750570c176378,775335,173520,782955,170663,789622c164948,795337,160185,801052,153518,803910l153477,804822,151819,841286,151867,841199,153518,804862c159233,801052,164948,795337,170663,790574c173520,783907,177330,776287,191618,751522l192332,751998,192689,751284xm203047,667702c199237,670560,194475,673417,189712,677227c183045,689610,178282,700087,169710,719137l174286,722798,174435,722155,170663,719137c179235,700087,183998,689609,190665,677227l202473,668793xm276390,613410l275187,614373,270080,634008c268770,638413,267818,641033,266865,643890c230670,692467,209715,757237,179235,803910c175425,816292,171615,829627,166852,842962c162090,856297,159232,869632,155422,882967c145897,911542,131610,942022,130657,966787c124942,985837,119227,1004887,114465,1023937c111607,1038225,109702,1052512,106845,1066800l103035,1088707c102082,1096327,101130,1102995,100177,1110615c97320,1130617,93510,1149667,91605,1169670c90652,1182052,89700,1192530,88747,1205865c89700,1215390,91605,1224915,93510,1243965l95742,1223205,95415,1216342c96367,1203007,98272,1188719,99225,1176337c101130,1156334,104940,1137284,107797,1117282l114596,1109123,124469,1043051,123990,1031557,133400,1004580,138999,981931,137325,985837c135420,984885,133515,983932,131610,983932c126847,996315,122085,1010602,117322,1024890c117322,1031557,117322,1039177,118275,1047750c115417,1062990,113512,1076325,111607,1091565c111607,1093470,110655,1096327,110655,1099185c106845,1102995,104940,1106805,101130,1110615c102082,1102995,103035,1096327,103987,1088707l107797,1066800c110655,1052512,112560,1038225,115417,1023937c121132,1004887,126847,985837,131610,966787c132562,942022,146850,912495,156375,882967c160185,869632,163042,856297,167805,842962c171615,829627,176377,817245,180187,803910c210667,757237,230670,692467,267817,643890c269722,637222,271627,633412,276390,613410xm293536,518160l293535,518160,298297,521970,298297,521969xm465169,382550l464986,382696,464430,383325,456651,391477,454684,394338,453399,395790c451546,398815,450698,401003,447840,403860c428790,425767,408788,447675,389738,472440c384023,479107,378308,484822,373545,491490c367830,498157,363068,504825,357353,511492l285752,590631,358305,510540c364020,503872,368782,497205,374497,490537c380212,483870,385927,478155,390690,471487c409740,446722,429742,425767,448792,402907l454684,394338,464430,383325xm489348,316869c487763,316669,484470,318176,481127,319733l475013,322003,473558,323849c469748,326707,465938,329564,463080,333374c453555,339089,445935,343852,436410,350519l418313,370522,401168,390524c397358,393382,394500,396239,389738,401002l389350,400516,378546,413504c374736,418862,369735,425768,360210,436245l330683,468630,335445,474344,335536,474264,331635,469582c341160,459105,352590,447675,361162,437197c380212,416242,381165,409575,390690,401002c395452,396240,399262,393382,402120,390525l419265,370522,437362,350520c446887,344805,454507,340042,464032,333375c467842,330517,471652,326707,474510,323850c476415,324326,481654,321469,485940,319564l489548,318444xm1868970,144780c1890877,153352,1906117,160020,1917547,166687c1928977,172402,1935645,178117,1938502,183832c1920405,174307,1904212,167640,1891830,160972c1879447,154305,1871827,148590,1868970,144780xm1710855,75247c1719427,75247,1733715,78104,1748955,83819c1765147,90487,1783245,100012,1802295,110489c1750860,94297,1716570,83819,1710855,75247xm1137451,68937c1133641,68580,1127926,69056,1117448,71437c1104113,73342,1088873,75247,1074585,77152c1061250,80010,1046010,83820,1032675,86677c1026960,88582,1021245,90487,1014578,92392c1007910,94297,1001243,96202,993623,98107l947769,107115,939330,110490c920280,117157,900278,122872,881228,130492c862178,138112,843128,144780,824078,153352c809790,160020,796455,165735,784073,171450c775500,173355,765975,178117,757403,181927c734543,190500,713588,201930,691680,212407c681203,218122,670725,225742,660248,232410c649770,239077,639293,245745,629768,252412c618338,263842,597383,280035,581190,288607c565950,300037,550710,312420,535470,324802l491713,362974,495465,367665c497370,366713,500764,364272,504752,361295l512657,355403,541185,330517c556425,318134,571665,306704,586905,294322c603097,285749,623100,269557,635482,258127c645960,251459,655485,244792,665962,238124c676440,231457,685965,224789,697395,218122c719302,207644,741210,196214,763117,187642c771690,183832,781215,179069,788835,174307c801217,168592,815505,162877,828840,156209c847890,147637,866940,140969,885990,133349c905040,125729,925042,120014,944092,113347l968499,108553,980289,104524,1140765,69904xm1478088,48458c1484636,48815,1491780,49530,1498447,50482c1511782,52387,1523212,56197,1526070,60007c1520355,59055,1514640,58102,1505115,57150c1495590,56197,1482255,53340,1461300,48577c1465586,48101,1471539,48101,1478088,48458xm1588935,40957c1602270,41909,1614652,42862,1627987,43814c1644180,48577,1659420,56197,1675612,62864c1652752,60007,1631797,55244,1616557,52387c1601317,48577,1590840,44767,1588935,40957xm1270324,40719c1233653,40957,1196981,42862,1160310,46672c1135545,47624,1109827,52387,1084110,57149c1071727,59054,1059345,62864,1047915,66674c1036485,70484,1026007,74294,1016482,78104c1001242,80009,987907,81914,972667,83819c914565,101917,859320,123824,806932,147637c786930,155257,765975,165734,746925,174307c741210,176212,734542,179069,728827,180974c723112,183832,717397,186689,712635,189547c702157,195262,691680,200977,682155,205739c663105,216217,647865,225742,634530,230504c619290,239077,610717,248602,598335,259079c555472,283844,517372,318134,493560,340994l471664,360034,450243,379593,450697,380047c388785,439102,334492,503872,285915,573404c271627,593407,260197,607694,252577,619124c244957,630554,240195,639127,237337,646747c232575,655319,226860,663892,222097,672464c212572,690562,203047,708659,193522,725804l162439,774785,162090,776287c158280,784860,155422,795337,151612,804862c148755,810577,146850,814387,143992,818197l142087,820102,133634,848201c132087,855345,131610,860584,131610,864870c131610,873442,132562,879157,129705,888682c124942,902017,121132,914400,116370,927735c112560,941070,107797,953452,103987,966787c99225,986790,95415,1004887,90652,1023937c87795,1042035,85890,1059180,83032,1076325c80175,1093470,79222,1111567,78270,1128712c81127,1115377,83032,1102995,84937,1092517l85555,1089530,86842,1075372c89700,1058227,91605,1040130,94462,1022985l96848,1023781,97055,1022896,94463,1022032c99225,1002029,103035,983932,107798,964882c111608,951547,115418,938212,120180,925829l133454,886956,132563,886777c135420,877252,134468,871537,134468,862965c134468,854392,135420,842010,144945,818197c146850,814387,148755,809625,152565,804862l152821,804166,163043,776287c173520,759142,183045,742950,194475,726757c204000,708660,212573,690562,223050,673417c227813,665797,233528,656272,238290,647700c241148,640080,245910,631507,253530,620077c261150,608647,272580,594360,286868,574357c335445,503872,389738,440055,451650,381000c466890,367665,479273,354330,495465,340995c519278,318135,557378,283845,600240,259080c612623,249555,621195,239077,636435,230505c649770,225742,665010,216217,684060,205740c693585,200977,704063,195262,714540,189547c720255,186690,725018,183832,730733,180975c736448,178117,742163,176212,748830,174307c767880,164782,788835,155257,808838,147637c860273,123825,916470,101917,974573,83820c989813,81915,1003148,80010,1018388,78105c1027913,74295,1038390,70485,1049820,66675c1061250,62865,1073633,59055,1086015,57150c1111733,52387,1138403,47625,1162215,46672c1198887,43338,1235558,41433,1272229,41076l1360655,44043xm1404150,0c1418437,952,1434630,1905,1448917,2857c1465110,3810,1480350,5715,1494637,7620c1509877,8572,1518450,11430,1525117,15240c1531785,19050,1536547,22860,1545120,24765c1558455,24765,1552740,17145,1569885,20002c1582267,21907,1594650,25717,1607032,28575c1614652,30480,1622272,33337,1629892,35242c1629892,35242,1629892,36195,1628940,36195c1629892,39052,1628940,40957,1627987,42862c1614652,41910,1602270,40957,1588935,40005c1584172,39052,1580362,38100,1575600,36195c1570837,35242,1567027,34290,1562265,33337c1553692,31432,1545120,29527,1536547,27622c1527975,25717,1519402,23812,1510830,21907c1502257,20955,1493685,19050,1484160,18097l1454633,18097c1446060,18097,1437488,18097,1430820,18097c1416533,18097,1405103,18097,1393673,18097l1391928,17540,1375575,25717c1367002,28574,1391767,30479,1381290,35242c1401292,39052,1421295,42862,1438440,46672l1413008,47116,1413437,47149c1423677,47863,1433202,48101,1440345,46672c1447965,47625,1455585,48577,1463205,49530c1484160,54292,1497495,56197,1507020,58102c1516545,60007,1522260,60007,1527975,60960c1539405,63817,1551788,66675,1563218,68580c1575600,70485,1587030,74295,1599413,76200c1610843,79057,1623225,81915,1634655,84772l1669898,95250,1687043,100012,1704188,105727,1704409,105929,1716704,108049c1727330,110549,1739921,114716,1746499,119121l1750661,125427,1751813,125730c1760385,129540,1769910,133350,1778483,136207c1786103,139065,1793723,141922,1801343,145732c1808963,149542,1816583,152400,1824203,156210c1828013,159067,1833728,161925,1841348,165735c1845158,167640,1848968,169545,1852778,171450c1856588,173355,1861350,175260,1865160,178117c1882305,186690,1899450,195262,1907070,201930c1924215,213360,1942313,223837,1960410,236220c1968983,241935,1978508,248602,1988033,255270l1988833,255841,2002949,264417c2327259,483516,2540483,854556,2540483,1275397l2540081,1283368,2550960,1284922c2554770,1287779,2557627,1289684,2561437,1292542c2562390,1303019,2564295,1305877,2566200,1318259c2571915,1329689,2578582,1339214,2584297,1348739l2591918,1349432,2591918,1342072,2599661,1320563,2599537,1316355c2602395,1287780,2604300,1288732,2607157,1290637c2610967,1289685,2614777,1289685,2617635,1290637c2623350,1286827,2628112,1282065,2633827,1280160c2634780,1294447,2634780,1306830,2635732,1322070c2633827,1328737,2632875,1335405,2630970,1342072c2629065,1348740,2627160,1355407,2625255,1361122c2624302,1371600,2623350,1382077,2622397,1392555l2621445,1408747c2620492,1414462,2620492,1419225,2619540,1424940l2615479,1427648,2615730,1428749,2619621,1426155,2621445,1410652,2622397,1394460c2623350,1383982,2624302,1373505,2625255,1363027c2627160,1357312,2629065,1350645,2630970,1343977c2632875,1337310,2634780,1330642,2635732,1323975c2638590,1325880,2640495,1327785,2643352,1329690c2643352,1334452,2643352,1339215,2642400,1343977c2641447,1348740,2641447,1353502,2640495,1358265c2639542,1367790,2638590,1376362,2639542,1384935c2638590,1394460,2638590,1404937,2637637,1416367c2635732,1426845,2634780,1438275,2632875,1449705c2630970,1461135,2630017,1472565,2627160,1484947c2625255,1496377,2622397,1507807,2620492,1519237c2613825,1544955,2615730,1553527,2608110,1591627c2604300,1593532,2600490,1595437,2596680,1598295c2592870,1611630,2587155,1626870,2582392,1640205c2575725,1662112,2580487,1664970,2578582,1680210c2577630,1682115,2576677,1684972,2576677,1685925c2570962,1701165,2565247,1716405,2560485,1729740c2558580,1731645,2557627,1732597,2555722,1733550c2549055,1748790,2542387,1764982,2535720,1780222c2543340,1764982,2550007,1748790,2556675,1733550c2558580,1731645,2559532,1731645,2561437,1729740c2553817,1770697,2541435,1796415,2530957,1816417c2525242,1820227,2519527,1823085,2514765,1824990l2511407,1831707,2511908,1832609c2512860,1830704,2513813,1827847,2515718,1824989c2520480,1823084,2526195,1820227,2531910,1816417c2532863,1826894,2525243,1840229,2520480,1848802c2513813,1862137,2506193,1874519,2499525,1886902c2495715,1893569,2492858,1899284,2489048,1905952c2485238,1912619,2481428,1918334,2477618,1925002c2474760,1928812,2472855,1933574,2469045,1939289c2465235,1948814,2461425,1957387,2456663,1966912l2443328,1993582c2436660,2003107,2429993,2013584,2422373,2022157c2415705,2030729,2408085,2040254,2401418,2048827l2402291,2047029,2378557,2079307c2372842,2073592,2341410,2118360,2327122,2135505l2316996,2151085,2327122,2136457c2341410,2120264,2372842,2075497,2378557,2080259c2375700,2100262,2348077,2125979,2339505,2139314c2331885,2148363,2325456,2155031,2319383,2160389l2303230,2172263,2302357,2173605,2292258,2181374,2291880,2184082c2277592,2199322,2263305,2215515,2247112,2229802c2231872,2245042,2216632,2260282,2199487,2273617l2197285,2275215,2181390,2295524c2169960,2306002,2156625,2314574,2143290,2324099l2107681,2350806,2107553,2350961,2143290,2325052c2155672,2315527,2169007,2306002,2181390,2296477c2173770,2309812,2163292,2318384,2149957,2327909c2139004,2337911,2131146,2341959,2124359,2344578l2106651,2352057,2106142,2352675c2099475,2357437,2093760,2361247,2087092,2365057l2079914,2368384,2061852,2383036c2055184,2388156,2049469,2392204,2044230,2395537c2034705,2403157,2027085,2407920,2017560,2412682c2019465,2409825,2014703,2411730,2008988,2413635l1999460,2417870,1997979,2418995,2009940,2414587c2015655,2412682,2019465,2410777,2018513,2413635c2011845,2423160,1998510,2431732,1984223,2439352c1976603,2443162,1969935,2446972,1962315,2450783c1954695,2454592,1947075,2457450,1940408,2461260l1924934,2463581,1922310,2465070c1898497,2476500,1874685,2486025,1849920,2496502l1846229,2497341,1824203,2511742c1829918,2512695,1832775,2513647,1836585,2515552c1819440,2530792,1796580,2533650,1790865,2535555c1791818,2531745,1793723,2526982,1794675,2522220c1789913,2524125,1785150,2526030,1779435,2527935c1774673,2529840,1769910,2530792,1765148,2532697c1755623,2535555,1745145,2538412,1735620,2542222l1731675,2537487,1717522,2540317c1711807,2541270,1706092,2543175,1700377,2544127c1688947,2546985,1676565,2550795,1665135,2552700l1663973,2553240,1697520,2545079c1703235,2543174,1708950,2542222,1714665,2541269c1720380,2540317,1725142,2538412,1728952,2538412c1729905,2540317,1731810,2542222,1734667,2543174c1745145,2540317,1754670,2537459,1764195,2533649c1768957,2531744,1773720,2530792,1778482,2528887c1783245,2526982,1788007,2525077,1793722,2523172c1792770,2526982,1790865,2531744,1789912,2536507c1776577,2543174,1763242,2548889,1749907,2555557l1747946,2555008,1720380,2566034c1711808,2568892,1704188,2570797,1697520,2572702c1683233,2576512,1672755,2578417,1663230,2581274c1663707,2578893,1657754,2578893,1649062,2580084l1619428,2585850,1618462,2587942c1593697,2593657,1566075,2598419,1539405,2603182c1530832,2602229,1531785,2600324,1521307,2598419c1516545,2598419,1511782,2598419,1506067,2598419c1498447,2601277,1488922,2604134,1479397,2606992c1470825,2607944,1463205,2608897,1455585,2608897c1447965,2608897,1440345,2609849,1431772,2609849l1429185,2608741,1407484,2612588c1399626,2612707,1391768,2611278,1381290,2607944c1381290,2607944,1382243,2606992,1382243,2606992c1384148,2605087,1385100,2603182,1387005,2600324c1379385,2599372,1371765,2598419,1365098,2597467c1367955,2595562,1372718,2593657,1375575,2591752c1386053,2591752,1396530,2591752,1407008,2590799c1417485,2589847,1427010,2589847,1437488,2589847l1481302,2590799,1511782,2587942c1531785,2584132,1550835,2579369,1568932,2575559c1585125,2570797,1596555,2568892,1607032,2566987c1617510,2566034,1627035,2566034,1635607,2566034l1637595,2565111,1609890,2566035c1599412,2566987,1587030,2569845,1571790,2574607c1553692,2578417,1534642,2583180,1514640,2586990c1505115,2587942,1495590,2588895,1484160,2589847c1470825,2589847,1455585,2589847,1440345,2588895c1430820,2588895,1420342,2589847,1409865,2589847c1399387,2590800,1388910,2590800,1378432,2590800c1377480,2588895,1378432,2587942,1379385,2586990c1381290,2584132,1384147,2581275,1386052,2577465c1479397,2573655,1585125,2555557,1679422,2528887c1748955,2508885,1814677,2485072,1878495,2453640c1893735,2445067,1911832,2435542,1930882,2426017c1940407,2421255,1950885,2416492,1960410,2410777c1969935,2405062,1980412,2400300,1990890,2394585c2010892,2383155,2029942,2371725,2048040,2360295c2066137,2347912,2081377,2336482,2093760,2325052c2122335,2304097,2150910,2283142,2179485,2258377c2187105,2251710,2195677,2245995,2203297,2239327c2210917,2232660,2218537,2225992,2226157,2219325c2238540,2208847,2249017,2199322,2260447,2187892c2265210,2179320,2270925,2171700,2274735,2164080l2295258,2145267,2295423,2144085,2275688,2162175c2271878,2169795,2266163,2177415,2261400,2185987c2249970,2197417,2239493,2206942,2227110,2217420c2219490,2224087,2211870,2230755,2204250,2237422c2196630,2244090,2189010,2249805,2180438,2256472c2151863,2280285,2124240,2302192,2094713,2323147c2082330,2334577,2066138,2346960,2048993,2358390c2030895,2369820,2011845,2382202,1991843,2392680c1981365,2398395,1971840,2403157,1961363,2408872c1951838,2414587,1941360,2419350,1931835,2424112c1912785,2433637,1894688,2443162,1879448,2451735c1815630,2482215,1749908,2506027,1680375,2526982c1586078,2553652,1480350,2571750,1387005,2575560c1379385,2575560,1370813,2575560,1365098,2575560c1364145,2572702,1362240,2570797,1362240,2567940c1358430,2566035,1348905,2566987,1339380,2566987c1330808,2569845,1319378,2572702,1318425,2575560c1294613,2576512,1275563,2576512,1257465,2576512c1240320,2575560,1226033,2574607,1212698,2574607c1205078,2573655,1198410,2572702,1190790,2572702c1183170,2571750,1175550,2570797,1168883,2568892l1182080,2554816,1179360,2555557,1130192,2546452,1127925,2546985c1090778,2541270,1060298,2535555,1033628,2529840c1020293,2526982,1007910,2524125,996480,2522220c985050,2519362,974573,2517457,964095,2516505c951713,2510790,938378,2505075,925043,2498407c911708,2493645,897420,2487930,876465,2480310c859320,2473642,842175,2466975,825983,2460307c830745,2455545,832650,2454592,834555,2453640c846938,2456497,858368,2458402,869798,2460307c875513,2465070,880275,2468880,885038,2473642c898373,2476500,912660,2482215,937425,2488882c975525,2503170,1006958,2509837,1041248,2515552c1049820,2517457,1058393,2518410,1066965,2520315c1075538,2521267,1085063,2523172,1094588,2525077c1104113,2526982,1114590,2528887,1125068,2531745l1158657,2539008,1161262,2538412c1171740,2540317,1181265,2541270,1192695,2543175c1193647,2542222,1193647,2542222,1193647,2541270c1208887,2542222,1225080,2542222,1239367,2543175c1242225,2543175,1246035,2544127,1246987,2544127c1271752,2545080,1294612,2544127,1317472,2544127c1335570,2545080,1352715,2545080,1368907,2546032c1389862,2545080,1410817,2542222,1429867,2541270c1432725,2541270,1436535,2541270,1437487,2541270c1438440,2544127,1440345,2546032,1440345,2548890c1468920,2546985,1486065,2544127,1500352,2541270c1514640,2539365,1525117,2536507,1540357,2531745c1547977,2530792,1555597,2529840,1563217,2527935c1567980,2526982,1572742,2526982,1577505,2526030c1588935,2523172,1598460,2521267,1608937,2518410c1617510,2516505,1626082,2514600,1634655,2512695c1643227,2510790,1651800,2507932,1660372,2506027l1707545,2497863,1713713,2495550c1697520,2498407,1680375,2501265,1664183,2504122c1655610,2506027,1647038,2508885,1638465,2510790c1629893,2512695,1621320,2514600,1612748,2516505c1601318,2519362,1592745,2521267,1581315,2524125c1576553,2525077,1571790,2525077,1567028,2526030c1559408,2526982,1551788,2527935,1544168,2529840c1517498,2532697,1498448,2533650,1482255,2535555c1467015,2537460,1454633,2539365,1440345,2539365c1438440,2539365,1435583,2539365,1432725,2539365c1413675,2541270,1392720,2544127,1371765,2544127c1355573,2543175,1338428,2543175,1320330,2542222c1297470,2542222,1274610,2543175,1249845,2542222c1247940,2542222,1245083,2541270,1242225,2541270c1231748,2537460,1224128,2533650,1212698,2528887c1207935,2532697,1201268,2535555,1196505,2539365l1196464,2539447,1209840,2530792c1221270,2535554,1229843,2539364,1239368,2543174c1224128,2543174,1207935,2542222,1193648,2541269l1194008,2541036,1164120,2536507c1151738,2533650,1140308,2531745,1128878,2528887c1118400,2526030,1107923,2524125,1098398,2522220c1088873,2520315,1079348,2519362,1070775,2517457c1062203,2515552,1053630,2514600,1045058,2512695c1010768,2506980,979335,2500312,941235,2486025c916470,2480310,902183,2474595,888848,2470785c883133,2466975,878370,2462212,873608,2457450c862178,2455545,850748,2453640,838365,2450782c820268,2442210,804075,2433637,785978,2424112c780263,2424112,776453,2425065,770738,2425065c751688,2415540,734543,2406967,716445,2397442c713588,2391727,709778,2386012,706920,2380297c706920,2380297,707873,2380297,708825,2379345c719303,2386012,730733,2391727,742163,2397442c753593,2403157,764070,2408872,775500,2415540c779310,2413635,782168,2411730,785025,2409825c766928,2401252,755498,2391727,745973,2384107c736448,2376487,726923,2371725,713588,2369820c686918,2350770,678345,2350770,668820,2344102c655485,2335530,643103,2327910,630720,2319337c600240,2302192,608813,2320290,570713,2293620c563093,2287905,556425,2282190,547853,2274570c549758,2274570,551663,2273617,552615,2272665c561188,2275522,567855,2277427,575475,2279332c559283,2261235,556425,2253615,527850,2229802c518325,2222182,509753,2214562,501180,2207895c492608,2200275,484035,2193607,476415,2185987c470700,2180272,455460,2174557,444983,2160270c428790,2143125,415455,2126932,399263,2109787l396126,2099983,386880,2090737c376403,2080260,365925,2068830,355448,2056447c353543,2049780,339255,2031682,351638,2039302c346875,2033587,343065,2026920,339255,2022157l337780,2019844,323062,2009774c311632,1996439,302107,1982152,294487,1968817c286867,1954529,281152,1941194,278295,1930717l276390,1930717c268770,1917382,261150,1903095,254483,1888807c247815,1874520,240195,1861185,233528,1846897c225908,1830705,218288,1814512,211620,1798320c204953,1782127,198285,1764982,191618,1748790c199238,1759267,205905,1769745,211620,1782127c217335,1794510,223050,1807845,231623,1824037c235433,1829752,236385,1839277,238290,1846897l241046,1850938,237654,1833303,228809,1817250,214411,1784874,197332,1756409c190665,1737359,183045,1718309,176377,1699259l158424,1640674,152529,1623596c142540,1590017,133959,1555831,126853,1521108l115498,1446707,115417,1448752c115417,1453515,115417,1457325,116370,1463992c118275,1475422,120180,1486852,121132,1499235c123037,1511617,124942,1524000,126847,1535430c122085,1526857,120180,1515427,117322,1503997c115417,1491615,113512,1478280,110655,1463992c105892,1463992,104940,1463992,103035,1463992c102082,1453515,101130,1443990,98272,1427797c96367,1420177,93510,1412557,91605,1404937c89700,1397317,87795,1389697,85890,1383030c80175,1376362,75412,1371600,69697,1365885c67792,1365885,66840,1365885,64935,1365885c63030,1360170,61125,1351597,60172,1342072c59220,1332547,58267,1322070,58267,1311592c58267,1291590,59220,1273492,62077,1268730c63030,1263015,63030,1258252,63982,1253490l67226,1243037,65649,1219200c65887,1207294,66839,1194911,67792,1183957l71602,1176814,71602,1172527c69697,1178242,66840,1182052,63982,1186815c62077,1183005,59220,1181100,57315,1177290c53505,1171575,54457,1120140,44932,1160145l42670,1146572,42075,1147762c41122,1160145,39217,1173480,38265,1185862c37312,1198245,35407,1211580,35407,1223962c34455,1233487,33502,1243965,32550,1253490l32550,1314449c32550,1324927,32550,1335404,33502,1345882c34455,1356359,35407,1366837,35407,1377314c31597,1378267,32550,1413509,26835,1406842c25882,1406842,25882,1406842,24930,1406842c19215,1385887,19215,1367789,19215,1349692c19215,1331594,22072,1313497,19215,1290637c20167,1274444,22072,1260157,23977,1244917l32546,1253485,24930,1243965c23025,1234440,23025,1223962,23025,1209675c23025,1195387,23977,1178242,24930,1157287c24930,1152525,25882,1147762,25882,1143000c26835,1135380,27787,1126807,28740,1119187c32550,1105852,36360,1089660,40170,1076325l45865,1047851,43980,1041082c42075,1053465,39217,1064895,37312,1079182c33502,1092517,29692,1108710,25882,1122045c24930,1129665,23977,1138237,23025,1145857c23025,1150620,22072,1155382,22072,1160145c22072,1181100,21120,1198245,20167,1212532c20167,1226820,21120,1237297,22072,1246822c20167,1263015,18262,1277302,17310,1292542c20167,1315402,17310,1333500,17310,1351597c17310,1369695,17310,1387792,23025,1408747c23025,1408747,23977,1408747,24930,1408747c28740,1426845,32550,1443990,37312,1463040c38265,1475422,41122,1486852,43980,1507807c48742,1524000,53505,1539240,58267,1553527c60410,1580673,74876,1623893,80770,1651843l82734,1670685,86843,1670685c97320,1697355,103988,1711642,107798,1721167c112560,1730692,114465,1737360,115418,1746885c111608,1745932,106845,1736407,101130,1724977c95415,1713547,90653,1700212,85890,1690687c81128,1678305,89700,1712595,84938,1700212l76651,1674524,70650,1675447c67792,1667827,65887,1660207,63982,1653540c53505,1643062,45885,1621155,41122,1601152c36360,1581150,32550,1562100,26835,1554480c22072,1537335,22072,1519237,25882,1515427c23977,1500187,21120,1484947,19215,1469707c17310,1454467,16357,1439227,14452,1423987c10642,1412557,6832,1403032,3975,1390650c-1740,1325880,-2693,1250632,10642,1213485c11595,1197292,12547,1177290,17310,1167765c15405,1159192,13500,1151572,11595,1143000c13500,1126807,11595,1089660,23025,1074420c23977,1067752,24930,1062990,25882,1058227c27787,1034415,29692,1018222,33502,1002982c40170,989647,48742,967740,53505,962977c58267,973455,46837,1000125,48742,1017270l53503,1007964,56362,985718c58267,975597,59696,966311,57315,961072c60172,949642,63030,941069,65887,929639c70650,914399,74460,898207,79222,882014c83985,865822,89700,849629,95415,833437l96628,832072,103988,793432c107798,785812,111608,775334,114465,765809c118275,756284,123038,748664,126848,742949c135420,726757,142088,710564,151613,695324c158280,680084,164948,667702,171615,652462c172568,639127,191618,614362,200190,597217c204953,591502,210668,585787,221145,573404c227813,559117,233528,548639,238290,540067c243053,531494,247815,525779,252578,519112c258293,513397,266865,503872,267818,511492c268770,510539,270675,507682,271628,505777c276390,495299,281153,485774,286868,475297c296393,464819,307823,446722,316395,441007c309966,453151,316932,450829,317199,455339l315045,461363,345922,429577c348780,423862,354495,417195,361162,409575c367830,402907,375450,396240,381165,390525l382889,392440,382118,391477c390690,382904,398310,374332,406883,366712c414503,359092,423075,351472,431648,343852c442125,333374,448793,324802,458318,315277c470700,305752,484035,296227,495465,287654c508800,277177,522135,267652,535470,258127l559389,241440,575475,226694c585000,220979,594525,215264,604050,209549c613575,203834,624052,199072,634530,193357l638565,191282,648937,181094c654771,176688,661201,172402,665963,168592c673583,162877,679298,160496,684656,159067l697880,156023,700252,154304c782167,109537,869797,74294,959332,49529l968945,47439,995527,38099c1001719,36194,1008148,35003,1013863,34408l1023424,34327,1026960,33337c1097445,17144,1169835,7619,1244130,4762c1262704,5238,1283897,4762,1305804,4524c1327712,4285,1350334,4285,1371765,5714l1372993,6635,1405103,2857c1415580,4762,1425105,5714,1434630,7619c1444155,9524,1453680,10477,1464158,13334l1479392,16797,1463205,12382c1453680,10477,1443202,8572,1433677,6667c1424152,4762,1414627,3810,1404150,1905c1404150,1905,1404150,952,1404150,0xe">
                  <v:path o:connectlocs="244552,441576;242450,442708;242576,442762;262031,430082;255235,431701;245039,432996;244554,431701;251674,431053;262031,430082;279712,428388;279296,428505;279509,428463;152877,425954;160078,427816;163153,427978;171730,432186;175614,432996;175857,433077;176747,432186;180145,433158;183543,433967;190240,435525;190340,435424;198108,436719;201830,437366;205552,437690;213158,438014;223516,437852;223965,437852;224972,437285;227238,436557;229544,436516;231122,436719;231546,437852;235167,437852;234035,439470;233387,440280;231283,441251;227400,441251;222383,440927;211540,440604;203449,439956;196328,438985;189207,437852;178365,436233;169950,433481;170047,433411;165095,431863;160725,429920;155709,428302;150530,426521;152877,425954;248138,422484;245666,422861;228566,423725;234196,424417;235653,424093;245686,422960;247338,422639;263502,420139;255104,421421;257986,421503;262133,420734;294158,419764;267818,426780;281148,423810;125284,416485;143895,424417;150530,426521;155547,428301;160564,429920;164933,431863;163962,432672;161373,432186;152148,428787;147617,427007;143086,425064;137098,422960;131919,420694;127874,418589;125284,416485;132891,412439;141791,416971;140658,417618;130301,412600;132891,412439;100039,401432;111043,407583;113309,410172;108130,407421;104246,404993;100039,401432;119336,397278;119337,397324;119884,397986;119944,397709;355672,386653;355084,386702;345374,393662;335826,398842;329029,402888;325307,404507;321423,406126;316730,408554;313170,410658;307991,412762;302651,414705;301194,416161;298929,416971;293265,417942;285982,420208;279347,422312;272065,424417;263002,426683;250218,428787;249894,429273;243747,430810;243906,430891;250733,429184;250865,428787;263650,426683;272712,424417;279995,422312;286630,420208;293912,417942;299576,416971;295742,419272;295854,419237;299900,416809;302165,416000;302316,415958;303298,414867;308639,412924;313817,410820;317378,408716;322071,406288;325954,404669;328618,403511;330000,402565;336797,398518;346345,393338;78164,384414;78778,384941;78988,385048;356758,380189;356702,380227;356702,380273;356960,380310;357026,380227;360254,377772;359299,378433;359130,378608;359785,378189;64950,369619;71062,376817;66216,371000;371712,369614;371698,369619;371591,370353;369001,373267;365927,376666;366112,376623;369001,373428;371591,370515;371712,369614;80768,365969;81088,366360;81105,366306;56830,362259;61038,365011;61244,365255;63162,365679;67511,369705;73499,374561;76088,378122;77544,379903;83694,385083;81914,386540;76187,380175;75926,380227;81346,386250;81914,386540;83694,385083;99068,397223;95993,398194;97126,399003;92595,399165;89682,397223;86931,395119;80134,389453;73822,383788;67996,378122;65245,375371;62656,372457;63627,371162;66864,374076;70424,376827;74793,381522;75165,381840;70424,376827;67025,374076;63789,371162;60229,366792;56830,362259;413343,336523;413261,336558;411493,340801;411644,316244;407355,322440;405251,326325;403148,329886;398131,336523;393762,343159;389878,348501;389554,348699;389289,349091;389716,348824;393600,343483;397969,336846;402986,330210;405090,326649;407193,322764;411563,316451;428393,314023;426289,320336;422567,327134;418845,334095;415447,338465;417713,333933;419655,329400;421111,326972;423053,323735;424833,320498;428393,314023;417918,300148;413990,307063;413918,307229;417874,300264;420073,284486;415352,297388;405420,317694;403966,319993;403957,320012;400558,325839;397160,332152;393276,337008;390039,342512;370943,364040;364632,369382;364026,369842;363765,370107;361126,372259;358968,374723;351038,380712;349796,381498;346421,384249;345933,384566;345212,385245;338901,389453;332589,393338;331867,393704;327594,396481;326269,397149;324983,398032;320614,400460;316531,402062;307432,406652;286085,414616;271209,418442;283231,416161;285497,415676;292779,413086;297310,411629;304593,407906;312846,404992;318134,402918;320452,401593;322556,400946;325469,399327;326234,398795;328220,396899;332589,394309;337560,391872;339386,390748;345698,386540;348449,383950;351524,382007;359453,376018;365117,370677;371429,365335;390525,343806;393153,339338;393276,338950;397484,332476;398778,330533;400500,328145;401044,327134;404442,321307;411077,307548;417551,292818;419452,286829;437779,270157;437294,270480;437294,270480;439308,260563;439250,260850;439721,261416;441178,263035;442149,262387;442173,262263;441502,262711;439883,261254;437866,242176;437753,242182;437548,242193;437618,242963;437456,247010;436809,249438;432925,255589;431954,260930;430983,262711;429364,270480;427584,276631;425642,282621;424509,287315;423215,292171;424247,290564;425157,287153;425966,282297;427908,276308;429688,270157;431306,262387;432277,260606;433248,255265;437132,249114;434543,261578;432601,271937;428231,285210;427367,286555;426998,288569;425804,292009;421273,301883;419169,307063;417874,309814;416256,312728;411887,320498;407193,328105;401206,338303;394571,348339;390201,354004;385508,359508;383890,361774;382110,364040;379359,366306;374859,371289;374989,371810;370296,376666;365279,380227;361234,383464;357401,386266;357997,386216;362205,383140;366250,379903;371267,376342;375960,371486;375798,370838;380330,365821;383081,363555;384861,361288;386479,359022;391172,353519;395542,347853;402177,337817;408164,327620;412858,320012;417227,312242;418845,309329;420140,306577;422244,301397;426775,291523;428555,284887;432925,271614;434867,261254;437456,248790;438040,246601;437618,246524;437779,242477;441340,238754;439455,246608;439455,246608;441340,238755;442796,237136;441825,239240;441603,243651;441502,247819;439883,252800;439883,253369;441825,247819;442149,239240;442903,237605;435837,230175;434777,232682;434381,236326;433870,234624;433684,234864;434219,236650;433896,239240;434543,241344;435045,241316;434705,240211;435028,237621;435837,230175;449431,225805;449755,225967;449593,232765;449755,237459;449269,246038;448784,250894;447327,258017;446842,264006;444415,275013;442149,284563;438103,286343;438427,285372;439074,278574;441502,271452;443444,270319;443444,270319;445547,258017;446680,252189;447651,246200;448460,240535;448784,235193;448946,230661;449269,228233;449431,225805;22792,150752;22872,150793;22880,150770;32556,127551;28995,134188;26082,136616;26075,136771;25794,142968;25802,142953;26082,136778;28995,134350;32556,127713;32677,127794;32738,127673;34497,113469;32232,115087;28833,122210;29611,122832;29636,122722;28995,122210;32394,115087;34400,113654;46958,104242;46754,104406;45886,107743;45340,109422;30452,136616;28348,143252;26406,150051;22198,164295;19447,174007;18153,181291;17505,185014;17020,188737;15563,198773;15078,204924;15887,211399;16266,207871;16211,206705;16858,199906;18314,189870;19469,188484;21147,177255;21066,175302;22664,170718;23616,166869;23331,167533;22360,167209;19933,174169;20095,178054;18962,185500;18800,186795;17182,188737;17667,185014;18314,181291;19609,174007;22360,164295;26568,150051;28510,143252;30613,136616;45502,109422;46958,104242;49872,88056;49871,88056;50680,88703;50680,88703;79032,65010;79001,65035;78907,65142;77585,66527;77251,67013;77032,67260;76088,68631;66216,80286;63465,83523;60714,86922;48549,100371;60876,86761;63627,83361;66378,80124;76250,68469;77251,67013;78907,65142;83140,53848;81743,54335;80705,54721;80457,55034;78677,56653;74146,59567;71071,62966;68158,66365;66216,68146;66150,68063;64315,70270;61200,74135;56183,79638;56992,80609;57007,80596;56345,79800;61361,74297;66378,68146;68320,66365;71233,62966;74308,59567;78839,56653;80619,55035;82561,54306;83174,54116;317539,24603;325793,28326;329353,31240;321423,27355;317539,24603;290675,12787;297149,14244;306211,18776;290675,12787;193254,11715;189855,12139;182573,13111;175452,14729;172377,15701;168817,16672;161026,18203;159593,18776;149721,22175;140011,26060;133214,29136;128683,30916;117517,36096;112176,39495;106998,42894;98744,49045;90976,55196;83542,61683;84179,62480;85757,61398;87100,60397;91947,56168;99715,50017;107968,43866;113147,40466;118488,37067;129654,31887;134023,29621;140820,26546;150530,22661;160402,19262;164548,18447;166552,17762;193817,11879;251128,8234;254587,8578;259280,10197;255720,9712;248276,8255;251128,8234;269961,6960;276596,7445;284688,10683;274654,8902;269961,6960;215829,6919;197137,7931;184191,9711;178041,11330;172701,13272;165257,14244;137098,25089;126903,29621;123828,30754;121077,32211;115898,34963;107807,39171;101657,44027;83856,57948;80136,61184;76496,64508;76573,64585;48577,97444;42913,105213;40323,109908;37734,114278;32879,123343;27598,131666;27539,131922;25759,136778;24464,139044;24140,139368;22704,144143;22360,146975;22037,151022;19771,157659;17667,164295;15401,174007;14107,182910;13298,191813;14430,185662;14535,185154;14754,182748;16049,173845;16454,173981;16489,173830;16049,173684;18314,163971;20418,157335;22673,150729;22522,150698;22846,146652;24626,139044;25920,136778;25964,136659;27701,131922;33041,123505;37896,114440;40485,110070;43074,105375;48739,97606;76735,64747;84179,57948;101981,44028;108130,39171;116222,34963;121401,32211;124152,30754;127226,29621;137422,25089;165580,14244;173025,13273;178365,11330;184514,9712;197461,7931;216152,6980;231176,7484;238566,0;246172,485;253940,1294;259118,2589;262517,4208;266724,3399;273036,4856;276920,5989;276758,6150;276596,7283;269961,6798;267695,6150;265430,5665;261060,4694;256691,3722;252160,3075;247143,3075;243097,3075;236786,3075;236489,2980;233711,4370;234682,5989;244392,7931;240071,8006;240144,8012;244715,7931;248599,8417;256044,9873;259604,10359;265592,11654;271741,12949;277729,14406;283717,16186;286630,16996;289543,17967;289580,18001;291669,18361;296731,20243;297438,21315;297634,21366;302165,23147;306049,24765;309933,26546;312846,28164;314788,29136;316892,30269;324013,34315;333075,40143;337768,43380;337904,43477;340302,44935;431630,216740;431562,218095;433410,218359;435190,219654;435999,224024;439074,229204;440369,229322;440369,228071;441684,224416;441663,223701;442958,219330;444738,219330;447489,217550;447813,224672;447004,228071;446033,231308;445547,236650;445386,239402;445062,242154;444372,242614;444415,242801;445076,242360;445386,239726;445547,236974;446033,231632;447004,228395;447813,224996;449108,225967;448946,228395;448622,230823;448460,235355;448137,240697;447327,246362;446356,252351;445224,258179;443120,270480;441178,271614;438750,278736;438103,285534;437779,286505;435028,293951;434219,294599;430821,302530;434381,294599;435190,293951;430012,308681;427260,310138;426690,311280;426775,311433;427422,310138;430173,308681;428231,314185;424671,320659;422891,323897;420949,327134;419493,329562;417389,334256;415123,338789;411563,343645;408003,348177;408151,347871;404119,353357;395380,362907;393659,365555;395380,363069;404119,353519;397484,363554;394065,367136;391320,369154;391172,369382;389456,370702;389392,371162;381786,378932;373694,386378;373320,386649;370620,390101;364147,394957;358097,399495;358075,399522;364147,395119;370620,390263;365279,395604;360930,398437;357922,399708;357835,399813;354598,401917;353379,402482;350310,404972;347316,407097;342785,410010;341328,410172;339710,410892;339458,411083;341490,410334;342947,410172;337121,414543;333399,416485;329677,418266;327048,418660;326602,418913;314303,424255;313676,424397;309933,426845;312037,427492;304269,430891;304916,428625;302327,429597;299900,430406;294883,432024;294213,431220;291808,431701;288895,432348;282908,433805;282710,433897;288410,432510;291323,431863;293750,431377;294721,432186;299738,430568;302165,429758;304755,428787;304107,431053;297310,434291;296977,434197;292294,436071;288410,437204;282584,438661;280177,438459;275142,439439;274978,439794;261546,442384;258471,441575;255882,441575;251350,443031;247305,443355;243259,443517;242819,443329;239132,443982;234682,443193;234844,443031;235653,441898;231931,441413;233711,440442;239051,440280;244230,440118;251674,440280;256853,439794;266563,437690;273036,436233;277891,436071;278228,435914;273521,436071;267048,437528;257338,439632;252160,440118;244715,439956;239537,440118;234196,440280;234358,439632;235491,438014;285335,429758;319158,416971;328058,412277;333075,409687;338254,406935;347963,401108;355731,395119;370296,383788;374342,380551;378226,377151;384052,371810;386479,367763;389966,364566;389994,364365;386641,367439;384214,371486;378388,376828;374504,380227;370458,383464;355893,394795;348125,400784;338416,406611;333237,409363;328220,411953;319320,416647;285497,429435;235653,437690;231931,437690;231445,436395;227561,436233;224001,437690;213644,437852;206038,437528;202316,437204;198594,436557;200836,434165;200374,434291;192020,432743;191635,432834;175614,429920;169302,428625;163800,427654;157165,424579;148912,421503;140335,418104;141791,416971;147779,418104;150368,420370;159269,422960;176909,427492;181278,428302;185971,429111;191150,430244;196856,431478;197299,431377;202640,432186;202801,431863;210569,432186;211864,432348;223839,432348;232578,432672;242935,431863;244230,431863;244715,433158;254911,431863;261708,430244;265592,429597;268019,429273;273359,427978;277729,427007;282098,425874;290113,424486;291161,424093;282746,425550;278376,426683;274007,427654;268666,428949;266239,429273;262355,429920;251836,430891;244715,431539;243421,431539;233064,432348;224325,432024;212349,432024;211055,431863;206038,429758;203287,431539;203280,431553;205552,430082;210569,432186;202801,431863;202863,431823;197785,431053;191797,429758;186618,428625;181925,427816;177556,427007;159916,422474;151016,419884;148426,417618;142439,416485;133538,411953;130949,412115;121724,407421;120106,404507;120430,404345;126094,407421;131758,410496;133376,409525;126741,405154;121239,402727;113633,398356;107159,394147;96964,389777;93080,386540;93889,386216;97773,387349;89682,378932;85150,375209;80943,371486;75603,367116;67835,358537;67302,356870;65731,355299;60390,349472;59743,346558;57639,343645;57389,343252;54888,341540;50033,334580;47282,328105;46958,328105;43236,320983;39676,313861;35954,305606;32556,297189;35954,302854;39352,309976;40485,313861;40953,314548;40377,311551;38874,308823;36428,303321;33526,298483;29966,288771;26916,278815;25914,275913;21552,258496;19623,245853;19609,246200;19771,248790;20580,254779;21551,260930;19933,255589;18800,248790;17505,248790;16696,242639;15563,238754;14592,235031;11841,232118;11032,232118;10223,228071;9899,222891;10546,215607;10870,213017;11421,211241;11153,207190;11517,201201;12165,199987;12165,199259;10870,201687;9737,200068;7633,197154;7249,194848;7148,195050;6501,201525;6015,207999;5530,213017;5530,223377;5692,228719;6015,234060;4559,239078;4235,239078;3264,229366;3264,219330;4073,211561;5529,213017;4235,211399;3911,205572;4235,196669;4397,194241;4882,190194;6824,182910;7792,178071;7472,176921;6339,183396;4397,190680;3911,194726;3750,197154;3426,206057;3750,211884;2940,219654;2940,229690;3911,239402;4235,239402;6339,248628;7472,256236;9899,264006;13722,280714;14056,283916;14754,283916;18314,292494;19609,296865;17182,293142;14592,287315;14431,288933;13023,284568;12003,284725;10870,281002;6986,272099;4559,264168;4397,257531;3264,249761;2455,241992;675,236326;1808,206219;2940,198449;1970,194241;3911,182586;4397,179835;5692,170446;9090,163648;8281,172874;9090,171293;9575,167512;9737,163324;11194,157982;13459,149889;16211,141634;16417,141402;17667,134835;19447,130141;21551,126256;25759,118163;29157,110879;34012,101491;37572,97444;40485,91778;42913,88217;45502,86922;46149,85951;48739,80771;53755,74944;53892,77380;53526,78403;58772,73002;61361,69603;64760,66365;65053,66691;64922,66527;69129,62319;73337,58434;77868,53578;84179,48883;90976,43866;95040,41030;97773,38524;102628,35610;107807,32859;108492,32506;110255,30775;113147,28650;116323,27031;118570,26514;118973,26222;162991,8416;164624,8061;169140,6474;172256,5847;173880,5833;174481,5665;211378,809;221857,768;233064,971;233272,1127;238728,485;243745,1294;248761,2265;251350,2854;248599,2104;243583,1132;238566,323;238566,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fill on="t" opacity="20316f" focussize="0,0"/>
                  <v:stroke on="f" joinstyle="miter"/>
                  <v:imagedata o:title=""/>
                  <o:lock v:ext="edit" aspectratio="f"/>
                </v:shape>
                <v:shape id="Freeform: Shape 10" o:spid="_x0000_s1026" o:spt="100" style="position:absolute;left:-2663756;top:-5283698;flip:x y;height:443984;width:449816;rotation:11796480f;v-text-anchor:middle;" fillcolor="#0072C7 [3205]" filled="t" stroked="f" coordsize="2647519,2612594" o:gfxdata="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N6Y5E2/&#10;AAAA2wAAAA8AAAAAAAAAAQAgAAAAIgAAAGRycy9kb3ducmV2LnhtbFBLAQIUABQAAAAIAIdO4kAz&#10;LwWeOwAAADkAAAAQAAAAAAAAAAEAIAAAAA4BAABkcnMvc2hhcGV4bWwueG1sUEsFBgAAAAAGAAYA&#10;WwEAALgDAAAAAA==&#10;" path="m1439383,2598425l1427010,2605087,1427751,2605405xm1542263,2530792c1527023,2534602,1516545,2538412,1502258,2540317c1487970,2542222,1470825,2545079,1442250,2547937c1442250,2545079,1440345,2543174,1439393,2540317c1452728,2540317,1465110,2538412,1481303,2536507c1496543,2534602,1515593,2533649,1542263,2530792xm1646324,2520821l1643880,2521511,1645133,2521267xm899801,2506503c908612,2507932,922185,2511742,942187,2517457c947902,2518409,954570,2518409,960285,2518409c977430,2526982,993622,2535555,1010767,2543175c1017435,2544127,1026007,2546032,1033627,2547937l1035057,2548414,1040295,2543175c1046962,2545080,1053630,2546985,1060297,2548890c1066965,2550795,1073632,2551747,1080300,2553652l1119713,2562818,1120305,2562225c1134592,2564130,1150785,2566987,1166025,2569845c1172692,2570797,1180312,2571750,1187932,2573655c1195552,2574607,1203172,2575560,1209840,2575560c1223175,2575560,1237462,2576512,1254607,2577465c1271752,2577465,1291755,2578417,1315567,2576512l1318213,2576512,1324140,2573178c1328188,2571750,1333189,2570321,1337475,2568892c1342238,2568892,1347000,2568654,1351048,2568654c1355096,2568654,1358430,2568892,1360335,2569844l1362835,2576512,1384147,2576512c1382242,2579370,1379385,2583180,1377480,2586037c1376527,2586990,1375575,2587942,1373670,2590800c1370812,2592705,1366050,2594610,1361287,2596515c1352715,2596515,1347000,2596515,1338427,2596515c1328902,2595562,1318425,2595562,1308900,2594610c1286992,2593657,1266037,2593657,1245082,2592705c1229842,2591752,1213650,2590800,1197457,2588895c1184122,2587942,1169835,2585085,1155547,2583180c1141260,2581275,1127925,2579370,1113637,2576512c1092682,2572702,1069822,2570797,1049820,2566987c1029817,2562225,1011720,2557462,1000290,2550795l1000863,2550379,971715,2541270c964095,2537459,955522,2533650,945997,2529840c935520,2526982,925995,2524125,916470,2520315c905992,2516505,896467,2513647,885990,2509837c886943,2506027,890991,2505075,899801,2506503xm1460492,2486082l1445939,2488303,1345293,2493385,1378432,2497454c1380337,2496502,1383195,2496502,1387005,2495549c1407007,2492692,1426057,2490787,1446060,2488882c1448203,2488406,1451716,2487751,1455778,2486992xm1550918,2472281l1501488,2479825,1518450,2480309c1528928,2479833,1536786,2477928,1542858,2475785xm1731355,2470078l1576323,2511364,1654777,2493883xm737400,2450782c787882,2468879,820267,2485072,846937,2497454c859320,2502217,872655,2506027,885990,2509837c896467,2513647,905992,2516504,915517,2520314c925042,2524124,934567,2526982,945045,2529839c954570,2533649,963142,2537459,970762,2541269c968857,2542222,966952,2544127,965047,2546032c960285,2545079,954570,2544127,949807,2543174c931710,2537459,913612,2529839,895515,2523172l868845,2512694c860272,2508884,850747,2505074,842175,2501264c829792,2497454,818362,2492692,806932,2488882c796455,2484119,785977,2480309,776452,2475547c766927,2471737,759307,2466974,752640,2463164c745972,2458402,741210,2454592,737400,2450782xm782168,2426970c800265,2436495,815505,2445067,834555,2453640c832650,2454592,830745,2455545,827888,2457450c807885,2447925,786930,2437447,766928,2427922c772643,2427922,776453,2427922,782168,2426970xm588810,2362200c620242,2375535,636435,2387917,653580,2398395c657390,2403157,669772,2412682,666915,2413635c655485,2407920,645007,2403157,636435,2397442c627862,2392680,620242,2387917,613575,2383155c601192,2374582,593572,2367915,588810,2362200xm702387,2337759l702396,2338030,705613,2341924,705967,2340292xm2093409,2275234l2089950,2275522c2073757,2288857,2052802,2303145,2032800,2316480c2012797,2329815,1991842,2340292,1976602,2346960c1964220,2354580,1950885,2362200,1936597,2370772c1928977,2373630,1922310,2377440,1914690,2380297c1907070,2383155,1899450,2386012,1891830,2389822c1886115,2394585,1874685,2399347,1864207,2404110c1853730,2408872,1844205,2412682,1843252,2416492c1833727,2420302,1823250,2425065,1812772,2428875c1802295,2433637,1791817,2436495,1781340,2440305c1779435,2442210,1775625,2446020,1772767,2448877c1768005,2450782,1764195,2451735,1759432,2453640c1748002,2456497,1736572,2457450,1726095,2459355c1710855,2464117,1696567,2468880,1683232,2472690c1669897,2476500,1656562,2480310,1644180,2485072c1630845,2489835,1616557,2492692,1601317,2497455c1586077,2502217,1568932,2506980,1547977,2510790c1498447,2513647,1480350,2519362,1472730,2523172c1471777,2524125,1471777,2525077,1470825,2526030l1434646,2535075,1435583,2535555,1475761,2525510,1476540,2523172c1484160,2518410,1503210,2513647,1551788,2510790c1571790,2506980,1588935,2502217,1605128,2497455c1620368,2492692,1634655,2489835,1647990,2485072c1661325,2481262,1673708,2477452,1687043,2472690c1700378,2468880,1713713,2464117,1729905,2459355c1741335,2457450,1752765,2456497,1763243,2453640l1740675,2467181,1741335,2466975c1748955,2462212,1758480,2456497,1765148,2452687c1769910,2450782,1773720,2449830,1778483,2447925l1779371,2447679,1785150,2441257c1795628,2437447,1806105,2433637,1816583,2429827c1827060,2425065,1837538,2421255,1847063,2417445c1848015,2413635,1857540,2409825,1868018,2405062c1878495,2400300,1889925,2395537,1895640,2390775c1903260,2387917,1910880,2385060,1918500,2381250l1934176,2374435,1942313,2368867c1955648,2360295,1969935,2352675,1982318,2345055c1997558,2339340,2017560,2327910,2038515,2314575xm460060,2262062l463676,2265164,464911,2265793xm2099802,2237197l2099475,2237422,2099475,2237694,2100989,2237910,2101380,2237422xm2120380,2222979l2114756,2226864,2113762,2227897,2117618,2225429xm382287,2175002l418261,2217358,389737,2183129xm2187820,2174974l2187735,2175004,2187105,2179320c2179485,2186940,2176627,2191702,2171865,2196465c2168055,2201227,2163292,2206942,2153767,2216467l2154858,2216216,2171865,2197417c2175675,2192655,2179485,2187892,2187105,2180272c2188296,2177177,2188475,2175510,2187820,2174974xm475386,2153525l477272,2155822,477367,2155507xm334493,2131694c337350,2128837,346875,2133599,359258,2147887l360474,2149319,371759,2151816c377593,2155745,385451,2163127,397357,2175509c409740,2185987,423075,2195512,432600,2204084c442125,2212657,447840,2220277,447840,2225039c450697,2228849,452602,2231707,456412,2235517c468795,2245994,479272,2255519,492607,2265997c489750,2269807,484987,2271712,482130,2274569l448422,2237115,446888,2237422,478787,2272865,482130,2274569c484988,2271712,488798,2268854,492608,2265997c521183,2290762,551663,2315527,583095,2337434c577380,2339339,572618,2341244,564998,2343149c567855,2345054,568808,2346007,571665,2347912c562140,2347912,554520,2348864,544995,2348864c539280,2345054,533565,2341244,527850,2337434c522135,2333624,517373,2328862,511658,2325052c498323,2313622,484035,2303144,471653,2291714c459270,2280284,446888,2268854,434505,2258377c422123,2246947,411645,2235517,400215,2225039c394500,2219324,388785,2213609,384023,2208847c379260,2203132,373545,2197417,368783,2191702c369735,2189797,379260,2195512,374498,2184082c381165,2189797,387833,2195512,393548,2201227c401168,2206942,407835,2212657,414503,2217419c423075,2226944,431648,2235517,440220,2245042l442406,2246917,414503,2217419c407835,2211704,401168,2206942,394500,2201227c387833,2195512,382118,2189797,375450,2184082c368783,2175509,361163,2166937,354495,2158364c347828,2149792,341160,2140267,334493,2131694xm2432850,1980247l2432367,1980454,2421964,2005422xm2422850,1860918l2397608,1897379c2392845,1904999,2389035,1912619,2385225,1920239c2380463,1927859,2376653,1934527,2372843,1941194c2363318,1954529,2353793,1967864,2343315,1980247c2334743,1993582,2327123,2005964,2317598,2019299c2309978,2029777,2302358,2040254,2294738,2050732l2292832,2051897,2291272,2054208,2293785,2052637c2301405,2042160,2309025,2031682,2316645,2021205c2325218,2007870,2333790,1995487,2342363,1982152c2352840,1969770,2362365,1956435,2371890,1943100c2375700,1936432,2380463,1929765,2384273,1922145c2388083,1914525,2392845,1906905,2396655,1899285c2405228,1884045,2414753,1870710,2422373,1862137xm2521433,1847850c2518575,1860232,2514765,1871662,2509050,1884997c2503335,1897380,2496668,1910715,2487143,1925002c2479523,1940242,2471903,1954530,2465235,1965960c2457615,1977390,2450948,1985962,2445233,1991677l2458568,1965007c2461425,1956435,2466188,1947862,2469998,1938337c2473808,1932622,2475713,1928812,2478570,1924050c2482380,1917382,2486190,1911667,2490000,1905000c2493810,1898332,2496668,1892617,2500478,1885950c2507145,1873567,2514765,1861185,2521433,1847850xm2459780,1766202l2436660,1806892,2436235,1807870,2459520,1766887xm2472460,1674043l2444672,1749965c2427321,1790989,2407787,1830865,2386218,1869449l2377660,1882980,2377605,1883092c2373795,1892617,2366175,1905000,2357602,1917382c2349030,1929765,2341410,1943100,2337600,1954530c2330932,1963102,2322360,1972627,2314740,1983105c2307120,1993582,2300452,2005012,2295690,2015490c2268067,2053590,2223300,2102167,2183295,2142172c2170912,2152650,2158530,2163127,2146147,2173605l2142583,2176315,2141046,2177871,2125512,2190534,2112810,2205037c2097570,2217420,2082330,2228850,2066137,2240280l2058824,2244900,2038960,2261093,2036092,2262956,2031847,2266950c2019465,2275522,2007082,2284095,1994700,2291715c1982317,2299335,1969935,2306955,1957552,2314575l1953300,2316730,1928148,2333067,1920351,2337000,1912785,2342197c1905165,2346960,1896592,2351722,1887067,2356485l1863038,2365909,1809483,2392922c1768715,2410756,1726785,2426426,1683836,2439784l1596280,2462297,1667040,2448877c1671802,2447924,1675612,2446972,1680375,2446019c1690852,2437447,1711807,2432684,1723237,2430779c1732762,2427922,1742287,2425064,1749907,2422207c1761337,2411729,1783245,2406014,1792770,2400299c1808962,2394584,1825155,2388869,1841347,2383154l1872470,2370949,1886115,2363152,1898496,2359343,1915642,2349817,1920147,2346686,1931835,2335530c1939455,2330767,1948980,2325052,1957552,2320290l1986810,2305948,1997557,2299334c2009940,2291714,2022322,2283142,2034705,2274569c2037562,2268854,2044230,2264092,2050897,2259329c2057565,2254567,2064232,2249804,2068995,2247899c2084235,2236469,2100427,2225039,2115667,2212657c2121382,2199322,2139480,2187892,2149005,2181224c2161387,2170747,2173770,2160269,2186152,2149792c2226157,2109787,2270925,2061209,2298547,2023109l2314015,1996814,2314740,1994534c2322360,1983104,2331885,1969769,2339505,1956434c2342363,1952624,2344268,1948814,2347125,1945004l2357257,1930951,2360460,1925002c2369032,1912619,2375700,1900237,2380462,1890712c2395702,1864042,2407132,1837372,2419515,1809749c2430945,1782127,2443327,1754504,2457615,1723072c2459044,1714500,2464759,1699974,2468807,1687829xm2576677,1589722l2573820,1591627,2573820,1591627xm2585674,1533271l2585332,1534956,2588107,1538287c2590965,1541145,2593822,1544955,2596680,1547812c2598585,1545907,2600490,1544002,2602395,1544002l2602539,1543271,2598585,1545907c2594775,1544002,2591918,1540192,2589060,1537334xm2577184,1425070l2576519,1425107,2575314,1425174,2575725,1429702c2575725,1438275,2575725,1444942,2574773,1453515c2573820,1458277,2572868,1462087,2570963,1467802c2563343,1480185,2555723,1492567,2548103,1503997c2546198,1515427,2545245,1524952,2542388,1535430l2536673,1545907c2533815,1561147,2530958,1575435,2527148,1591627c2523338,1604010,2520480,1615440,2516670,1627822c2512860,1640205,2510003,1651635,2505240,1663065c2503335,1672590,2501430,1681162,2498573,1690687c2496668,1700212,2494763,1709737,2490953,1719262l2497030,1709810,2502383,1689734c2503335,1679257,2505240,1670684,2507145,1661159c2510955,1649729,2514765,1637347,2518575,1625917c2522385,1613534,2525243,1602104,2529053,1589722c2532863,1574482,2534768,1560194,2538578,1544002l2544293,1533524c2547150,1523047,2548103,1513522,2550008,1502092c2557628,1489709,2565248,1478279,2572868,1465897c2568105,1490662,2563343,1514474,2557628,1539239c2555723,1562099,2542388,1593532,2546198,1600199c2537625,1626869,2530005,1652587,2520480,1678304l2515393,1686218,2513218,1698069c2512146,1704261,2510479,1710690,2506193,1718310c2492858,1737360,2486190,1756410,2479523,1776412c2475713,1785937,2471903,1796415,2467140,1806892c2465235,1812607,2462378,1817370,2459520,1823085c2456663,1828800,2453805,1834515,2449995,1840230c2441423,1855470,2432850,1871662,2424278,1885950c2417610,1903095,2406180,1914525,2396655,1930717c2389035,1948815,2375700,1970722,2361413,1990725c2347125,2010727,2332838,2031682,2322360,2049780c2313788,2061210,2305215,2072640,2296643,2083117c2287118,2093595,2278545,2104072,2269020,2115502c2266163,2120265,2262353,2124075,2259495,2128837c2255685,2133600,2252828,2137410,2249018,2142172c2243303,2146935,2237588,2151697,2232825,2155507l2206342,2184829,2207107,2187892c2195677,2200275,2188057,2208847,2179485,2216467c2169960,2223135,2159482,2229802,2149957,2237422l2126145,2256472,2103587,2272957,2107095,2272665,2131860,2254567,2155673,2235517c2165198,2228850,2175675,2222182,2185200,2214562c2192820,2206942,2201393,2198370,2212823,2185987c2212823,2185035,2212823,2184082,2211870,2182177c2221395,2172652,2229968,2163127,2238540,2152650c2243303,2148840,2249018,2144077,2254733,2139315c2257590,2135505,2261400,2130742,2265210,2125980c2268068,2121217,2271878,2116455,2274735,2112645c2284260,2102167,2292833,2090737,2302358,2080260c2310930,2069782,2319503,2058352,2328075,2046922c2338553,2028825,2352840,2007870,2367128,1987867c2381415,1966912,2394750,1945957,2402370,1927860c2411895,1911667,2423325,1900237,2429993,1883092c2438565,1868805,2447138,1851660,2455710,1837372c2459520,1831657,2462378,1825942,2465235,1820227c2468093,1814512,2469998,1808797,2472855,1804035c2477618,1793557,2481428,1783080,2485238,1773555c2492858,1753552,2499525,1734502,2511908,1715452c2520480,1700212,2518575,1688782,2522385,1676400c2532863,1650682,2539530,1624965,2548103,1598295c2544293,1590675,2557628,1560195,2559533,1537335c2565248,1513522,2570010,1488757,2574773,1463992l2578209,1451109,2575725,1450657c2576677,1443037,2576677,1436370,2576677,1426845xm2597632,1404937l2586541,1451152,2586542,1451152,2597633,1404938xm2606205,1395412c2604300,1399222,2602395,1402080,2600490,1407795l2599181,1433750c2599062,1441132,2599062,1448276,2598585,1458277l2589060,1487586,2589060,1490934,2600490,1458277c2601443,1438274,2600490,1429702,2602395,1407794l2606836,1398173xm2565247,1354454l2559006,1369207,2556675,1390650,2553670,1380633,2552571,1382047,2555723,1392555c2554770,1397317,2554770,1402080,2553818,1407795c2555723,1410652,2556675,1415415,2557628,1420177l2560581,1420013,2558580,1413509c2559532,1407794,2559532,1403032,2560485,1398269c2562390,1384934,2563342,1369694,2565247,1354454xm2645258,1328737c2646210,1329689,2646210,1329689,2647163,1329689c2647163,1345882,2646210,1359217,2646210,1369694c2646210,1380172,2647163,1388744,2647163,1397317c2648115,1413509,2647163,1425892,2644305,1447799c2645258,1453514,2643353,1463039,2641448,1476374c2638590,1488757,2635733,1503997,2632875,1518284c2631923,1529714,2631923,1542097,2630018,1553527c2623350,1574482,2622398,1591627,2615730,1618297c2610968,1637347,2607158,1656397,2602395,1674494c2590965,1685924,2591918,1668779,2578583,1684972c2578583,1684019,2579535,1680209,2580488,1679257c2581440,1664017,2577630,1661160,2584298,1639252c2589060,1625917,2594775,1611630,2598585,1597342l2610015,1590675,2610015,1590674c2618588,1552574,2615730,1544002,2622398,1518284c2624303,1506854,2627160,1495424,2629065,1483994c2630970,1472564,2632875,1460182,2634780,1448752c2636685,1437322,2637638,1425892,2639543,1415414c2640495,1404937,2641448,1394459,2641448,1383982c2640495,1376362,2641448,1366837,2642400,1357312c2643353,1352549,2643353,1347787,2644305,1343024c2644305,1338262,2645258,1333499,2645258,1328737xm134151,887095l134625,887332,134670,887199xm191618,750570c176378,775335,173520,782955,170663,789622c164948,795337,160185,801052,153518,803910l153477,804822,151819,841286,151867,841199,153518,804862c159233,801052,164948,795337,170663,790574c173520,783907,177330,776287,191618,751522l192332,751998,192689,751284xm203047,667702c199237,670560,194475,673417,189712,677227c183045,689610,178282,700087,169710,719137l174286,722798,174435,722155,170663,719137c179235,700087,183998,689609,190665,677227l202473,668793xm276390,613410l275187,614373,270080,634008c268770,638413,267818,641033,266865,643890c230670,692467,209715,757237,179235,803910c175425,816292,171615,829627,166852,842962c162090,856297,159232,869632,155422,882967c145897,911542,131610,942022,130657,966787c124942,985837,119227,1004887,114465,1023937c111607,1038225,109702,1052512,106845,1066800l103035,1088707c102082,1096327,101130,1102995,100177,1110615c97320,1130617,93510,1149667,91605,1169670c90652,1182052,89700,1192530,88747,1205865c89700,1215390,91605,1224915,93510,1243965l95742,1223205,95415,1216342c96367,1203007,98272,1188719,99225,1176337c101130,1156334,104940,1137284,107797,1117282l114596,1109123,124469,1043051,123990,1031557,133400,1004580,138999,981931,137325,985837c135420,984885,133515,983932,131610,983932c126847,996315,122085,1010602,117322,1024890c117322,1031557,117322,1039177,118275,1047750c115417,1062990,113512,1076325,111607,1091565c111607,1093470,110655,1096327,110655,1099185c106845,1102995,104940,1106805,101130,1110615c102082,1102995,103035,1096327,103987,1088707l107797,1066800c110655,1052512,112560,1038225,115417,1023937c121132,1004887,126847,985837,131610,966787c132562,942022,146850,912495,156375,882967c160185,869632,163042,856297,167805,842962c171615,829627,176377,817245,180187,803910c210667,757237,230670,692467,267817,643890c269722,637222,271627,633412,276390,613410xm293536,518160l293535,518160,298297,521970,298297,521969xm465169,382550l464986,382696,464430,383325,456651,391477,454684,394338,453399,395790c451546,398815,450698,401003,447840,403860c428790,425767,408788,447675,389738,472440c384023,479107,378308,484822,373545,491490c367830,498157,363068,504825,357353,511492l285752,590631,358305,510540c364020,503872,368782,497205,374497,490537c380212,483870,385927,478155,390690,471487c409740,446722,429742,425767,448792,402907l454684,394338,464430,383325xm489348,316869c487763,316669,484470,318176,481127,319733l475013,322003,473558,323849c469748,326707,465938,329564,463080,333374c453555,339089,445935,343852,436410,350519l418313,370522,401168,390524c397358,393382,394500,396239,389738,401002l389350,400516,378546,413504c374736,418862,369735,425768,360210,436245l330683,468630,335445,474344,335536,474264,331635,469582c341160,459105,352590,447675,361162,437197c380212,416242,381165,409575,390690,401002c395452,396240,399262,393382,402120,390525l419265,370522,437362,350520c446887,344805,454507,340042,464032,333375c467842,330517,471652,326707,474510,323850c476415,324326,481654,321469,485940,319564l489548,318444xm1868970,144780c1890877,153352,1906117,160020,1917547,166687c1928977,172402,1935645,178117,1938502,183832c1920405,174307,1904212,167640,1891830,160972c1879447,154305,1871827,148590,1868970,144780xm1710855,75247c1719427,75247,1733715,78104,1748955,83819c1765147,90487,1783245,100012,1802295,110489c1750860,94297,1716570,83819,1710855,75247xm1137451,68937c1133641,68580,1127926,69056,1117448,71437c1104113,73342,1088873,75247,1074585,77152c1061250,80010,1046010,83820,1032675,86677c1026960,88582,1021245,90487,1014578,92392c1007910,94297,1001243,96202,993623,98107l947769,107115,939330,110490c920280,117157,900278,122872,881228,130492c862178,138112,843128,144780,824078,153352c809790,160020,796455,165735,784073,171450c775500,173355,765975,178117,757403,181927c734543,190500,713588,201930,691680,212407c681203,218122,670725,225742,660248,232410c649770,239077,639293,245745,629768,252412c618338,263842,597383,280035,581190,288607c565950,300037,550710,312420,535470,324802l491713,362974,495465,367665c497370,366713,500764,364272,504752,361295l512657,355403,541185,330517c556425,318134,571665,306704,586905,294322c603097,285749,623100,269557,635482,258127c645960,251459,655485,244792,665962,238124c676440,231457,685965,224789,697395,218122c719302,207644,741210,196214,763117,187642c771690,183832,781215,179069,788835,174307c801217,168592,815505,162877,828840,156209c847890,147637,866940,140969,885990,133349c905040,125729,925042,120014,944092,113347l968499,108553,980289,104524,1140765,69904xm1478088,48458c1484636,48815,1491780,49530,1498447,50482c1511782,52387,1523212,56197,1526070,60007c1520355,59055,1514640,58102,1505115,57150c1495590,56197,1482255,53340,1461300,48577c1465586,48101,1471539,48101,1478088,48458xm1588935,40957c1602270,41909,1614652,42862,1627987,43814c1644180,48577,1659420,56197,1675612,62864c1652752,60007,1631797,55244,1616557,52387c1601317,48577,1590840,44767,1588935,40957xm1270324,40719c1233653,40957,1196981,42862,1160310,46672c1135545,47624,1109827,52387,1084110,57149c1071727,59054,1059345,62864,1047915,66674c1036485,70484,1026007,74294,1016482,78104c1001242,80009,987907,81914,972667,83819c914565,101917,859320,123824,806932,147637c786930,155257,765975,165734,746925,174307c741210,176212,734542,179069,728827,180974c723112,183832,717397,186689,712635,189547c702157,195262,691680,200977,682155,205739c663105,216217,647865,225742,634530,230504c619290,239077,610717,248602,598335,259079c555472,283844,517372,318134,493560,340994l471664,360034,450243,379593,450697,380047c388785,439102,334492,503872,285915,573404c271627,593407,260197,607694,252577,619124c244957,630554,240195,639127,237337,646747c232575,655319,226860,663892,222097,672464c212572,690562,203047,708659,193522,725804l162439,774785,162090,776287c158280,784860,155422,795337,151612,804862c148755,810577,146850,814387,143992,818197l142087,820102,133634,848201c132087,855345,131610,860584,131610,864870c131610,873442,132562,879157,129705,888682c124942,902017,121132,914400,116370,927735c112560,941070,107797,953452,103987,966787c99225,986790,95415,1004887,90652,1023937c87795,1042035,85890,1059180,83032,1076325c80175,1093470,79222,1111567,78270,1128712c81127,1115377,83032,1102995,84937,1092517l85555,1089530,86842,1075372c89700,1058227,91605,1040130,94462,1022985l96848,1023781,97055,1022896,94463,1022032c99225,1002029,103035,983932,107798,964882c111608,951547,115418,938212,120180,925829l133454,886956,132563,886777c135420,877252,134468,871537,134468,862965c134468,854392,135420,842010,144945,818197c146850,814387,148755,809625,152565,804862l152821,804166,163043,776287c173520,759142,183045,742950,194475,726757c204000,708660,212573,690562,223050,673417c227813,665797,233528,656272,238290,647700c241148,640080,245910,631507,253530,620077c261150,608647,272580,594360,286868,574357c335445,503872,389738,440055,451650,381000c466890,367665,479273,354330,495465,340995c519278,318135,557378,283845,600240,259080c612623,249555,621195,239077,636435,230505c649770,225742,665010,216217,684060,205740c693585,200977,704063,195262,714540,189547c720255,186690,725018,183832,730733,180975c736448,178117,742163,176212,748830,174307c767880,164782,788835,155257,808838,147637c860273,123825,916470,101917,974573,83820c989813,81915,1003148,80010,1018388,78105c1027913,74295,1038390,70485,1049820,66675c1061250,62865,1073633,59055,1086015,57150c1111733,52387,1138403,47625,1162215,46672c1198887,43338,1235558,41433,1272229,41076l1360655,44043xm1404150,0c1418437,952,1434630,1905,1448917,2857c1465110,3810,1480350,5715,1494637,7620c1509877,8572,1518450,11430,1525117,15240c1531785,19050,1536547,22860,1545120,24765c1558455,24765,1552740,17145,1569885,20002c1582267,21907,1594650,25717,1607032,28575c1614652,30480,1622272,33337,1629892,35242c1629892,35242,1629892,36195,1628940,36195c1629892,39052,1628940,40957,1627987,42862c1614652,41910,1602270,40957,1588935,40005c1584172,39052,1580362,38100,1575600,36195c1570837,35242,1567027,34290,1562265,33337c1553692,31432,1545120,29527,1536547,27622c1527975,25717,1519402,23812,1510830,21907c1502257,20955,1493685,19050,1484160,18097l1454633,18097c1446060,18097,1437488,18097,1430820,18097c1416533,18097,1405103,18097,1393673,18097l1391928,17540,1375575,25717c1367002,28574,1391767,30479,1381290,35242c1401292,39052,1421295,42862,1438440,46672l1413008,47116,1413437,47149c1423677,47863,1433202,48101,1440345,46672c1447965,47625,1455585,48577,1463205,49530c1484160,54292,1497495,56197,1507020,58102c1516545,60007,1522260,60007,1527975,60960c1539405,63817,1551788,66675,1563218,68580c1575600,70485,1587030,74295,1599413,76200c1610843,79057,1623225,81915,1634655,84772l1669898,95250,1687043,100012,1704188,105727,1704409,105929,1716704,108049c1727330,110549,1739921,114716,1746499,119121l1750661,125427,1751813,125730c1760385,129540,1769910,133350,1778483,136207c1786103,139065,1793723,141922,1801343,145732c1808963,149542,1816583,152400,1824203,156210c1828013,159067,1833728,161925,1841348,165735c1845158,167640,1848968,169545,1852778,171450c1856588,173355,1861350,175260,1865160,178117c1882305,186690,1899450,195262,1907070,201930c1924215,213360,1942313,223837,1960410,236220c1968983,241935,1978508,248602,1988033,255270l1988833,255841,2002949,264417c2327259,483516,2540483,854556,2540483,1275397l2540081,1283368,2550960,1284922c2554770,1287779,2557627,1289684,2561437,1292542c2562390,1303019,2564295,1305877,2566200,1318259c2571915,1329689,2578582,1339214,2584297,1348739l2591918,1349432,2591918,1342072,2599661,1320563,2599537,1316355c2602395,1287780,2604300,1288732,2607157,1290637c2610967,1289685,2614777,1289685,2617635,1290637c2623350,1286827,2628112,1282065,2633827,1280160c2634780,1294447,2634780,1306830,2635732,1322070c2633827,1328737,2632875,1335405,2630970,1342072c2629065,1348740,2627160,1355407,2625255,1361122c2624302,1371600,2623350,1382077,2622397,1392555l2621445,1408747c2620492,1414462,2620492,1419225,2619540,1424940l2615479,1427648,2615730,1428749,2619621,1426155,2621445,1410652,2622397,1394460c2623350,1383982,2624302,1373505,2625255,1363027c2627160,1357312,2629065,1350645,2630970,1343977c2632875,1337310,2634780,1330642,2635732,1323975c2638590,1325880,2640495,1327785,2643352,1329690c2643352,1334452,2643352,1339215,2642400,1343977c2641447,1348740,2641447,1353502,2640495,1358265c2639542,1367790,2638590,1376362,2639542,1384935c2638590,1394460,2638590,1404937,2637637,1416367c2635732,1426845,2634780,1438275,2632875,1449705c2630970,1461135,2630017,1472565,2627160,1484947c2625255,1496377,2622397,1507807,2620492,1519237c2613825,1544955,2615730,1553527,2608110,1591627c2604300,1593532,2600490,1595437,2596680,1598295c2592870,1611630,2587155,1626870,2582392,1640205c2575725,1662112,2580487,1664970,2578582,1680210c2577630,1682115,2576677,1684972,2576677,1685925c2570962,1701165,2565247,1716405,2560485,1729740c2558580,1731645,2557627,1732597,2555722,1733550c2549055,1748790,2542387,1764982,2535720,1780222c2543340,1764982,2550007,1748790,2556675,1733550c2558580,1731645,2559532,1731645,2561437,1729740c2553817,1770697,2541435,1796415,2530957,1816417c2525242,1820227,2519527,1823085,2514765,1824990l2511407,1831707,2511908,1832609c2512860,1830704,2513813,1827847,2515718,1824989c2520480,1823084,2526195,1820227,2531910,1816417c2532863,1826894,2525243,1840229,2520480,1848802c2513813,1862137,2506193,1874519,2499525,1886902c2495715,1893569,2492858,1899284,2489048,1905952c2485238,1912619,2481428,1918334,2477618,1925002c2474760,1928812,2472855,1933574,2469045,1939289c2465235,1948814,2461425,1957387,2456663,1966912l2443328,1993582c2436660,2003107,2429993,2013584,2422373,2022157c2415705,2030729,2408085,2040254,2401418,2048827l2402291,2047029,2378557,2079307c2372842,2073592,2341410,2118360,2327122,2135505l2316996,2151085,2327122,2136457c2341410,2120264,2372842,2075497,2378557,2080259c2375700,2100262,2348077,2125979,2339505,2139314c2331885,2148363,2325456,2155031,2319383,2160389l2303230,2172263,2302357,2173605,2292258,2181374,2291880,2184082c2277592,2199322,2263305,2215515,2247112,2229802c2231872,2245042,2216632,2260282,2199487,2273617l2197285,2275215,2181390,2295524c2169960,2306002,2156625,2314574,2143290,2324099l2107681,2350806,2107553,2350961,2143290,2325052c2155672,2315527,2169007,2306002,2181390,2296477c2173770,2309812,2163292,2318384,2149957,2327909c2139004,2337911,2131146,2341959,2124359,2344578l2106651,2352057,2106142,2352675c2099475,2357437,2093760,2361247,2087092,2365057l2079914,2368384,2061852,2383036c2055184,2388156,2049469,2392204,2044230,2395537c2034705,2403157,2027085,2407920,2017560,2412682c2019465,2409825,2014703,2411730,2008988,2413635l1999460,2417870,1997979,2418995,2009940,2414587c2015655,2412682,2019465,2410777,2018513,2413635c2011845,2423160,1998510,2431732,1984223,2439352c1976603,2443162,1969935,2446972,1962315,2450783c1954695,2454592,1947075,2457450,1940408,2461260l1924934,2463581,1922310,2465070c1898497,2476500,1874685,2486025,1849920,2496502l1846229,2497341,1824203,2511742c1829918,2512695,1832775,2513647,1836585,2515552c1819440,2530792,1796580,2533650,1790865,2535555c1791818,2531745,1793723,2526982,1794675,2522220c1789913,2524125,1785150,2526030,1779435,2527935c1774673,2529840,1769910,2530792,1765148,2532697c1755623,2535555,1745145,2538412,1735620,2542222l1731675,2537487,1717522,2540317c1711807,2541270,1706092,2543175,1700377,2544127c1688947,2546985,1676565,2550795,1665135,2552700l1663973,2553240,1697520,2545079c1703235,2543174,1708950,2542222,1714665,2541269c1720380,2540317,1725142,2538412,1728952,2538412c1729905,2540317,1731810,2542222,1734667,2543174c1745145,2540317,1754670,2537459,1764195,2533649c1768957,2531744,1773720,2530792,1778482,2528887c1783245,2526982,1788007,2525077,1793722,2523172c1792770,2526982,1790865,2531744,1789912,2536507c1776577,2543174,1763242,2548889,1749907,2555557l1747946,2555008,1720380,2566034c1711808,2568892,1704188,2570797,1697520,2572702c1683233,2576512,1672755,2578417,1663230,2581274c1663707,2578893,1657754,2578893,1649062,2580084l1619428,2585850,1618462,2587942c1593697,2593657,1566075,2598419,1539405,2603182c1530832,2602229,1531785,2600324,1521307,2598419c1516545,2598419,1511782,2598419,1506067,2598419c1498447,2601277,1488922,2604134,1479397,2606992c1470825,2607944,1463205,2608897,1455585,2608897c1447965,2608897,1440345,2609849,1431772,2609849l1429185,2608741,1407484,2612588c1399626,2612707,1391768,2611278,1381290,2607944c1381290,2607944,1382243,2606992,1382243,2606992c1384148,2605087,1385100,2603182,1387005,2600324c1379385,2599372,1371765,2598419,1365098,2597467c1367955,2595562,1372718,2593657,1375575,2591752c1386053,2591752,1396530,2591752,1407008,2590799c1417485,2589847,1427010,2589847,1437488,2589847l1481302,2590799,1511782,2587942c1531785,2584132,1550835,2579369,1568932,2575559c1585125,2570797,1596555,2568892,1607032,2566987c1617510,2566034,1627035,2566034,1635607,2566034l1637595,2565111,1609890,2566035c1599412,2566987,1587030,2569845,1571790,2574607c1553692,2578417,1534642,2583180,1514640,2586990c1505115,2587942,1495590,2588895,1484160,2589847c1470825,2589847,1455585,2589847,1440345,2588895c1430820,2588895,1420342,2589847,1409865,2589847c1399387,2590800,1388910,2590800,1378432,2590800c1377480,2588895,1378432,2587942,1379385,2586990c1381290,2584132,1384147,2581275,1386052,2577465c1479397,2573655,1585125,2555557,1679422,2528887c1748955,2508885,1814677,2485072,1878495,2453640c1893735,2445067,1911832,2435542,1930882,2426017c1940407,2421255,1950885,2416492,1960410,2410777c1969935,2405062,1980412,2400300,1990890,2394585c2010892,2383155,2029942,2371725,2048040,2360295c2066137,2347912,2081377,2336482,2093760,2325052c2122335,2304097,2150910,2283142,2179485,2258377c2187105,2251710,2195677,2245995,2203297,2239327c2210917,2232660,2218537,2225992,2226157,2219325c2238540,2208847,2249017,2199322,2260447,2187892c2265210,2179320,2270925,2171700,2274735,2164080l2295258,2145267,2295423,2144085,2275688,2162175c2271878,2169795,2266163,2177415,2261400,2185987c2249970,2197417,2239493,2206942,2227110,2217420c2219490,2224087,2211870,2230755,2204250,2237422c2196630,2244090,2189010,2249805,2180438,2256472c2151863,2280285,2124240,2302192,2094713,2323147c2082330,2334577,2066138,2346960,2048993,2358390c2030895,2369820,2011845,2382202,1991843,2392680c1981365,2398395,1971840,2403157,1961363,2408872c1951838,2414587,1941360,2419350,1931835,2424112c1912785,2433637,1894688,2443162,1879448,2451735c1815630,2482215,1749908,2506027,1680375,2526982c1586078,2553652,1480350,2571750,1387005,2575560c1379385,2575560,1370813,2575560,1365098,2575560c1364145,2572702,1362240,2570797,1362240,2567940c1358430,2566035,1348905,2566987,1339380,2566987c1330808,2569845,1319378,2572702,1318425,2575560c1294613,2576512,1275563,2576512,1257465,2576512c1240320,2575560,1226033,2574607,1212698,2574607c1205078,2573655,1198410,2572702,1190790,2572702c1183170,2571750,1175550,2570797,1168883,2568892l1182080,2554816,1179360,2555557,1130192,2546452,1127925,2546985c1090778,2541270,1060298,2535555,1033628,2529840c1020293,2526982,1007910,2524125,996480,2522220c985050,2519362,974573,2517457,964095,2516505c951713,2510790,938378,2505075,925043,2498407c911708,2493645,897420,2487930,876465,2480310c859320,2473642,842175,2466975,825983,2460307c830745,2455545,832650,2454592,834555,2453640c846938,2456497,858368,2458402,869798,2460307c875513,2465070,880275,2468880,885038,2473642c898373,2476500,912660,2482215,937425,2488882c975525,2503170,1006958,2509837,1041248,2515552c1049820,2517457,1058393,2518410,1066965,2520315c1075538,2521267,1085063,2523172,1094588,2525077c1104113,2526982,1114590,2528887,1125068,2531745l1158657,2539008,1161262,2538412c1171740,2540317,1181265,2541270,1192695,2543175c1193647,2542222,1193647,2542222,1193647,2541270c1208887,2542222,1225080,2542222,1239367,2543175c1242225,2543175,1246035,2544127,1246987,2544127c1271752,2545080,1294612,2544127,1317472,2544127c1335570,2545080,1352715,2545080,1368907,2546032c1389862,2545080,1410817,2542222,1429867,2541270c1432725,2541270,1436535,2541270,1437487,2541270c1438440,2544127,1440345,2546032,1440345,2548890c1468920,2546985,1486065,2544127,1500352,2541270c1514640,2539365,1525117,2536507,1540357,2531745c1547977,2530792,1555597,2529840,1563217,2527935c1567980,2526982,1572742,2526982,1577505,2526030c1588935,2523172,1598460,2521267,1608937,2518410c1617510,2516505,1626082,2514600,1634655,2512695c1643227,2510790,1651800,2507932,1660372,2506027l1707545,2497863,1713713,2495550c1697520,2498407,1680375,2501265,1664183,2504122c1655610,2506027,1647038,2508885,1638465,2510790c1629893,2512695,1621320,2514600,1612748,2516505c1601318,2519362,1592745,2521267,1581315,2524125c1576553,2525077,1571790,2525077,1567028,2526030c1559408,2526982,1551788,2527935,1544168,2529840c1517498,2532697,1498448,2533650,1482255,2535555c1467015,2537460,1454633,2539365,1440345,2539365c1438440,2539365,1435583,2539365,1432725,2539365c1413675,2541270,1392720,2544127,1371765,2544127c1355573,2543175,1338428,2543175,1320330,2542222c1297470,2542222,1274610,2543175,1249845,2542222c1247940,2542222,1245083,2541270,1242225,2541270c1231748,2537460,1224128,2533650,1212698,2528887c1207935,2532697,1201268,2535555,1196505,2539365l1196464,2539447,1209840,2530792c1221270,2535554,1229843,2539364,1239368,2543174c1224128,2543174,1207935,2542222,1193648,2541269l1194008,2541036,1164120,2536507c1151738,2533650,1140308,2531745,1128878,2528887c1118400,2526030,1107923,2524125,1098398,2522220c1088873,2520315,1079348,2519362,1070775,2517457c1062203,2515552,1053630,2514600,1045058,2512695c1010768,2506980,979335,2500312,941235,2486025c916470,2480310,902183,2474595,888848,2470785c883133,2466975,878370,2462212,873608,2457450c862178,2455545,850748,2453640,838365,2450782c820268,2442210,804075,2433637,785978,2424112c780263,2424112,776453,2425065,770738,2425065c751688,2415540,734543,2406967,716445,2397442c713588,2391727,709778,2386012,706920,2380297c706920,2380297,707873,2380297,708825,2379345c719303,2386012,730733,2391727,742163,2397442c753593,2403157,764070,2408872,775500,2415540c779310,2413635,782168,2411730,785025,2409825c766928,2401252,755498,2391727,745973,2384107c736448,2376487,726923,2371725,713588,2369820c686918,2350770,678345,2350770,668820,2344102c655485,2335530,643103,2327910,630720,2319337c600240,2302192,608813,2320290,570713,2293620c563093,2287905,556425,2282190,547853,2274570c549758,2274570,551663,2273617,552615,2272665c561188,2275522,567855,2277427,575475,2279332c559283,2261235,556425,2253615,527850,2229802c518325,2222182,509753,2214562,501180,2207895c492608,2200275,484035,2193607,476415,2185987c470700,2180272,455460,2174557,444983,2160270c428790,2143125,415455,2126932,399263,2109787l396126,2099983,386880,2090737c376403,2080260,365925,2068830,355448,2056447c353543,2049780,339255,2031682,351638,2039302c346875,2033587,343065,2026920,339255,2022157l337780,2019844,323062,2009774c311632,1996439,302107,1982152,294487,1968817c286867,1954529,281152,1941194,278295,1930717l276390,1930717c268770,1917382,261150,1903095,254483,1888807c247815,1874520,240195,1861185,233528,1846897c225908,1830705,218288,1814512,211620,1798320c204953,1782127,198285,1764982,191618,1748790c199238,1759267,205905,1769745,211620,1782127c217335,1794510,223050,1807845,231623,1824037c235433,1829752,236385,1839277,238290,1846897l241046,1850938,237654,1833303,228809,1817250,214411,1784874,197332,1756409c190665,1737359,183045,1718309,176377,1699259l158424,1640674,152529,1623596c142540,1590017,133959,1555831,126853,1521108l115498,1446707,115417,1448752c115417,1453515,115417,1457325,116370,1463992c118275,1475422,120180,1486852,121132,1499235c123037,1511617,124942,1524000,126847,1535430c122085,1526857,120180,1515427,117322,1503997c115417,1491615,113512,1478280,110655,1463992c105892,1463992,104940,1463992,103035,1463992c102082,1453515,101130,1443990,98272,1427797c96367,1420177,93510,1412557,91605,1404937c89700,1397317,87795,1389697,85890,1383030c80175,1376362,75412,1371600,69697,1365885c67792,1365885,66840,1365885,64935,1365885c63030,1360170,61125,1351597,60172,1342072c59220,1332547,58267,1322070,58267,1311592c58267,1291590,59220,1273492,62077,1268730c63030,1263015,63030,1258252,63982,1253490l67226,1243037,65649,1219200c65887,1207294,66839,1194911,67792,1183957l71602,1176814,71602,1172527c69697,1178242,66840,1182052,63982,1186815c62077,1183005,59220,1181100,57315,1177290c53505,1171575,54457,1120140,44932,1160145l42670,1146572,42075,1147762c41122,1160145,39217,1173480,38265,1185862c37312,1198245,35407,1211580,35407,1223962c34455,1233487,33502,1243965,32550,1253490l32550,1314449c32550,1324927,32550,1335404,33502,1345882c34455,1356359,35407,1366837,35407,1377314c31597,1378267,32550,1413509,26835,1406842c25882,1406842,25882,1406842,24930,1406842c19215,1385887,19215,1367789,19215,1349692c19215,1331594,22072,1313497,19215,1290637c20167,1274444,22072,1260157,23977,1244917l32546,1253485,24930,1243965c23025,1234440,23025,1223962,23025,1209675c23025,1195387,23977,1178242,24930,1157287c24930,1152525,25882,1147762,25882,1143000c26835,1135380,27787,1126807,28740,1119187c32550,1105852,36360,1089660,40170,1076325l45865,1047851,43980,1041082c42075,1053465,39217,1064895,37312,1079182c33502,1092517,29692,1108710,25882,1122045c24930,1129665,23977,1138237,23025,1145857c23025,1150620,22072,1155382,22072,1160145c22072,1181100,21120,1198245,20167,1212532c20167,1226820,21120,1237297,22072,1246822c20167,1263015,18262,1277302,17310,1292542c20167,1315402,17310,1333500,17310,1351597c17310,1369695,17310,1387792,23025,1408747c23025,1408747,23977,1408747,24930,1408747c28740,1426845,32550,1443990,37312,1463040c38265,1475422,41122,1486852,43980,1507807c48742,1524000,53505,1539240,58267,1553527c60410,1580673,74876,1623893,80770,1651843l82734,1670685,86843,1670685c97320,1697355,103988,1711642,107798,1721167c112560,1730692,114465,1737360,115418,1746885c111608,1745932,106845,1736407,101130,1724977c95415,1713547,90653,1700212,85890,1690687c81128,1678305,89700,1712595,84938,1700212l76651,1674524,70650,1675447c67792,1667827,65887,1660207,63982,1653540c53505,1643062,45885,1621155,41122,1601152c36360,1581150,32550,1562100,26835,1554480c22072,1537335,22072,1519237,25882,1515427c23977,1500187,21120,1484947,19215,1469707c17310,1454467,16357,1439227,14452,1423987c10642,1412557,6832,1403032,3975,1390650c-1740,1325880,-2693,1250632,10642,1213485c11595,1197292,12547,1177290,17310,1167765c15405,1159192,13500,1151572,11595,1143000c13500,1126807,11595,1089660,23025,1074420c23977,1067752,24930,1062990,25882,1058227c27787,1034415,29692,1018222,33502,1002982c40170,989647,48742,967740,53505,962977c58267,973455,46837,1000125,48742,1017270l53503,1007964,56362,985718c58267,975597,59696,966311,57315,961072c60172,949642,63030,941069,65887,929639c70650,914399,74460,898207,79222,882014c83985,865822,89700,849629,95415,833437l96628,832072,103988,793432c107798,785812,111608,775334,114465,765809c118275,756284,123038,748664,126848,742949c135420,726757,142088,710564,151613,695324c158280,680084,164948,667702,171615,652462c172568,639127,191618,614362,200190,597217c204953,591502,210668,585787,221145,573404c227813,559117,233528,548639,238290,540067c243053,531494,247815,525779,252578,519112c258293,513397,266865,503872,267818,511492c268770,510539,270675,507682,271628,505777c276390,495299,281153,485774,286868,475297c296393,464819,307823,446722,316395,441007c309966,453151,316932,450829,317199,455339l315045,461363,345922,429577c348780,423862,354495,417195,361162,409575c367830,402907,375450,396240,381165,390525l382889,392440,382118,391477c390690,382904,398310,374332,406883,366712c414503,359092,423075,351472,431648,343852c442125,333374,448793,324802,458318,315277c470700,305752,484035,296227,495465,287654c508800,277177,522135,267652,535470,258127l559389,241440,575475,226694c585000,220979,594525,215264,604050,209549c613575,203834,624052,199072,634530,193357l638565,191282,648937,181094c654771,176688,661201,172402,665963,168592c673583,162877,679298,160496,684656,159067l697880,156023,700252,154304c782167,109537,869797,74294,959332,49529l968945,47439,995527,38099c1001719,36194,1008148,35003,1013863,34408l1023424,34327,1026960,33337c1097445,17144,1169835,7619,1244130,4762c1262704,5238,1283897,4762,1305804,4524c1327712,4285,1350334,4285,1371765,5714l1372993,6635,1405103,2857c1415580,4762,1425105,5714,1434630,7619c1444155,9524,1453680,10477,1464158,13334l1479392,16797,1463205,12382c1453680,10477,1443202,8572,1433677,6667c1424152,4762,1414627,3810,1404150,1905c1404150,1905,1404150,952,1404150,0xe">
                  <v:path o:connectlocs="244552,441576;242450,442708;242576,442762;262031,430082;255235,431701;245039,432996;244554,431701;251674,431053;262031,430082;279712,428388;279296,428505;279509,428463;152877,425954;160078,427816;163153,427978;171730,432186;175614,432996;175857,433077;176747,432186;180145,433158;183543,433967;190240,435525;190340,435424;198108,436719;201830,437366;205552,437690;213158,438014;223516,437852;223965,437852;224972,437285;227238,436557;229544,436516;231122,436719;231546,437852;235167,437852;234035,439470;233387,440280;231283,441251;227400,441251;222383,440927;211540,440604;203449,439956;196328,438985;189207,437852;178365,436233;169950,433481;170047,433411;165095,431863;160725,429920;155709,428302;150530,426521;152877,425954;248138,422484;245666,422861;228566,423725;234196,424417;235653,424093;245686,422960;247338,422639;263502,420139;255104,421421;257986,421503;262133,420734;294158,419764;267818,426780;281148,423810;125284,416485;143895,424417;150530,426521;155547,428301;160564,429920;164933,431863;163962,432672;161373,432186;152148,428787;147617,427007;143086,425064;137098,422960;131919,420694;127874,418589;125284,416485;132891,412439;141791,416971;140658,417618;130301,412600;132891,412439;100039,401432;111043,407583;113309,410172;108130,407421;104246,404993;100039,401432;119336,397278;119337,397324;119884,397986;119944,397709;355672,386653;355084,386702;345374,393662;335826,398842;329029,402888;325307,404507;321423,406126;316730,408554;313170,410658;307991,412762;302651,414705;301194,416161;298929,416971;293265,417942;285982,420208;279347,422312;272065,424417;263002,426683;250218,428787;249894,429273;243747,430810;243906,430891;250733,429184;250865,428787;263650,426683;272712,424417;279995,422312;286630,420208;293912,417942;299576,416971;295742,419272;295854,419237;299900,416809;302165,416000;302316,415958;303298,414867;308639,412924;313817,410820;317378,408716;322071,406288;325954,404669;328618,403511;330000,402565;336797,398518;346345,393338;78164,384414;78778,384941;78988,385048;356758,380189;356702,380227;356702,380273;356960,380310;357026,380227;360254,377772;359299,378433;359130,378608;359785,378189;64950,369619;71062,376817;66216,371000;371712,369614;371698,369619;371591,370353;369001,373267;365927,376666;366112,376623;369001,373428;371591,370515;371712,369614;80768,365969;81088,366360;81105,366306;56830,362259;61038,365011;61244,365255;63162,365679;67511,369705;73499,374561;76088,378122;77544,379903;83694,385083;81914,386540;76187,380175;75926,380227;81346,386250;81914,386540;83694,385083;99068,397223;95993,398194;97126,399003;92595,399165;89682,397223;86931,395119;80134,389453;73822,383788;67996,378122;65245,375371;62656,372457;63627,371162;66864,374076;70424,376827;74793,381522;75165,381840;70424,376827;67025,374076;63789,371162;60229,366792;56830,362259;413343,336523;413261,336558;411493,340801;411644,316244;407355,322440;405251,326325;403148,329886;398131,336523;393762,343159;389878,348501;389554,348699;389289,349091;389716,348824;393600,343483;397969,336846;402986,330210;405090,326649;407193,322764;411563,316451;428393,314023;426289,320336;422567,327134;418845,334095;415447,338465;417713,333933;419655,329400;421111,326972;423053,323735;424833,320498;428393,314023;417918,300148;413990,307063;413918,307229;417874,300264;420073,284486;415352,297388;405420,317694;403966,319993;403957,320012;400558,325839;397160,332152;393276,337008;390039,342512;370943,364040;364632,369382;364026,369842;363765,370107;361126,372259;358968,374723;351038,380712;349796,381498;346421,384249;345933,384566;345212,385245;338901,389453;332589,393338;331867,393704;327594,396481;326269,397149;324983,398032;320614,400460;316531,402062;307432,406652;286085,414616;271209,418442;283231,416161;285497,415676;292779,413086;297310,411629;304593,407906;312846,404992;318134,402918;320452,401593;322556,400946;325469,399327;326234,398795;328220,396899;332589,394309;337560,391872;339386,390748;345698,386540;348449,383950;351524,382007;359453,376018;365117,370677;371429,365335;390525,343806;393153,339338;393276,338950;397484,332476;398778,330533;400500,328145;401044,327134;404442,321307;411077,307548;417551,292818;419452,286829;437779,270157;437294,270480;437294,270480;439308,260563;439250,260850;439721,261416;441178,263035;442149,262387;442173,262263;441502,262711;439883,261254;437866,242176;437753,242182;437548,242193;437618,242963;437456,247010;436809,249438;432925,255589;431954,260930;430983,262711;429364,270480;427584,276631;425642,282621;424509,287315;423215,292171;424247,290564;425157,287153;425966,282297;427908,276308;429688,270157;431306,262387;432277,260606;433248,255265;437132,249114;434543,261578;432601,271937;428231,285210;427367,286555;426998,288569;425804,292009;421273,301883;419169,307063;417874,309814;416256,312728;411887,320498;407193,328105;401206,338303;394571,348339;390201,354004;385508,359508;383890,361774;382110,364040;379359,366306;374859,371289;374989,371810;370296,376666;365279,380227;361234,383464;357401,386266;357997,386216;362205,383140;366250,379903;371267,376342;375960,371486;375798,370838;380330,365821;383081,363555;384861,361288;386479,359022;391172,353519;395542,347853;402177,337817;408164,327620;412858,320012;417227,312242;418845,309329;420140,306577;422244,301397;426775,291523;428555,284887;432925,271614;434867,261254;437456,248790;438040,246601;437618,246524;437779,242477;441340,238754;439455,246608;439455,246608;441340,238755;442796,237136;441825,239240;441603,243651;441502,247819;439883,252800;439883,253369;441825,247819;442149,239240;442903,237605;435837,230175;434777,232682;434381,236326;433870,234624;433684,234864;434219,236650;433896,239240;434543,241344;435045,241316;434705,240211;435028,237621;435837,230175;449431,225805;449755,225967;449593,232765;449755,237459;449269,246038;448784,250894;447327,258017;446842,264006;444415,275013;442149,284563;438103,286343;438427,285372;439074,278574;441502,271452;443444,270319;443444,270319;445547,258017;446680,252189;447651,246200;448460,240535;448784,235193;448946,230661;449269,228233;449431,225805;22792,150752;22872,150793;22880,150770;32556,127551;28995,134188;26082,136616;26075,136771;25794,142968;25802,142953;26082,136778;28995,134350;32556,127713;32677,127794;32738,127673;34497,113469;32232,115087;28833,122210;29611,122832;29636,122722;28995,122210;32394,115087;34400,113654;46958,104242;46754,104406;45886,107743;45340,109422;30452,136616;28348,143252;26406,150051;22198,164295;19447,174007;18153,181291;17505,185014;17020,188737;15563,198773;15078,204924;15887,211399;16266,207871;16211,206705;16858,199906;18314,189870;19469,188484;21147,177255;21066,175302;22664,170718;23616,166869;23331,167533;22360,167209;19933,174169;20095,178054;18962,185500;18800,186795;17182,188737;17667,185014;18314,181291;19609,174007;22360,164295;26568,150051;28510,143252;30613,136616;45502,109422;46958,104242;49872,88056;49871,88056;50680,88703;50680,88703;79032,65010;79001,65035;78907,65142;77585,66527;77251,67013;77032,67260;76088,68631;66216,80286;63465,83523;60714,86922;48549,100371;60876,86761;63627,83361;66378,80124;76250,68469;77251,67013;78907,65142;83140,53848;81743,54335;80705,54721;80457,55034;78677,56653;74146,59567;71071,62966;68158,66365;66216,68146;66150,68063;64315,70270;61200,74135;56183,79638;56992,80609;57007,80596;56345,79800;61361,74297;66378,68146;68320,66365;71233,62966;74308,59567;78839,56653;80619,55035;82561,54306;83174,54116;317539,24603;325793,28326;329353,31240;321423,27355;317539,24603;290675,12787;297149,14244;306211,18776;290675,12787;193254,11715;189855,12139;182573,13111;175452,14729;172377,15701;168817,16672;161026,18203;159593,18776;149721,22175;140011,26060;133214,29136;128683,30916;117517,36096;112176,39495;106998,42894;98744,49045;90976,55196;83542,61683;84179,62480;85757,61398;87100,60397;91947,56168;99715,50017;107968,43866;113147,40466;118488,37067;129654,31887;134023,29621;140820,26546;150530,22661;160402,19262;164548,18447;166552,17762;193817,11879;251128,8234;254587,8578;259280,10197;255720,9712;248276,8255;251128,8234;269961,6960;276596,7445;284688,10683;274654,8902;269961,6960;215829,6919;197137,7931;184191,9711;178041,11330;172701,13272;165257,14244;137098,25089;126903,29621;123828,30754;121077,32211;115898,34963;107807,39171;101657,44027;83856,57948;80136,61184;76496,64508;76573,64585;48577,97444;42913,105213;40323,109908;37734,114278;32879,123343;27598,131666;27539,131922;25759,136778;24464,139044;24140,139368;22704,144143;22360,146975;22037,151022;19771,157659;17667,164295;15401,174007;14107,182910;13298,191813;14430,185662;14535,185154;14754,182748;16049,173845;16454,173981;16489,173830;16049,173684;18314,163971;20418,157335;22673,150729;22522,150698;22846,146652;24626,139044;25920,136778;25964,136659;27701,131922;33041,123505;37896,114440;40485,110070;43074,105375;48739,97606;76735,64747;84179,57948;101981,44028;108130,39171;116222,34963;121401,32211;124152,30754;127226,29621;137422,25089;165580,14244;173025,13273;178365,11330;184514,9712;197461,7931;216152,6980;231176,7484;238566,0;246172,485;253940,1294;259118,2589;262517,4208;266724,3399;273036,4856;276920,5989;276758,6150;276596,7283;269961,6798;267695,6150;265430,5665;261060,4694;256691,3722;252160,3075;247143,3075;243097,3075;236786,3075;236489,2980;233711,4370;234682,5989;244392,7931;240071,8006;240144,8012;244715,7931;248599,8417;256044,9873;259604,10359;265592,11654;271741,12949;277729,14406;283717,16186;286630,16996;289543,17967;289580,18001;291669,18361;296731,20243;297438,21315;297634,21366;302165,23147;306049,24765;309933,26546;312846,28164;314788,29136;316892,30269;324013,34315;333075,40143;337768,43380;337904,43477;340302,44935;431630,216740;431562,218095;433410,218359;435190,219654;435999,224024;439074,229204;440369,229322;440369,228071;441684,224416;441663,223701;442958,219330;444738,219330;447489,217550;447813,224672;447004,228071;446033,231308;445547,236650;445386,239402;445062,242154;444372,242614;444415,242801;445076,242360;445386,239726;445547,236974;446033,231632;447004,228395;447813,224996;449108,225967;448946,228395;448622,230823;448460,235355;448137,240697;447327,246362;446356,252351;445224,258179;443120,270480;441178,271614;438750,278736;438103,285534;437779,286505;435028,293951;434219,294599;430821,302530;434381,294599;435190,293951;430012,308681;427260,310138;426690,311280;426775,311433;427422,310138;430173,308681;428231,314185;424671,320659;422891,323897;420949,327134;419493,329562;417389,334256;415123,338789;411563,343645;408003,348177;408151,347871;404119,353357;395380,362907;393659,365555;395380,363069;404119,353519;397484,363554;394065,367136;391320,369154;391172,369382;389456,370702;389392,371162;381786,378932;373694,386378;373320,386649;370620,390101;364147,394957;358097,399495;358075,399522;364147,395119;370620,390263;365279,395604;360930,398437;357922,399708;357835,399813;354598,401917;353379,402482;350310,404972;347316,407097;342785,410010;341328,410172;339710,410892;339458,411083;341490,410334;342947,410172;337121,414543;333399,416485;329677,418266;327048,418660;326602,418913;314303,424255;313676,424397;309933,426845;312037,427492;304269,430891;304916,428625;302327,429597;299900,430406;294883,432024;294213,431220;291808,431701;288895,432348;282908,433805;282710,433897;288410,432510;291323,431863;293750,431377;294721,432186;299738,430568;302165,429758;304755,428787;304107,431053;297310,434291;296977,434197;292294,436071;288410,437204;282584,438661;280177,438459;275142,439439;274978,439794;261546,442384;258471,441575;255882,441575;251350,443031;247305,443355;243259,443517;242819,443329;239132,443982;234682,443193;234844,443031;235653,441898;231931,441413;233711,440442;239051,440280;244230,440118;251674,440280;256853,439794;266563,437690;273036,436233;277891,436071;278228,435914;273521,436071;267048,437528;257338,439632;252160,440118;244715,439956;239537,440118;234196,440280;234358,439632;235491,438014;285335,429758;319158,416971;328058,412277;333075,409687;338254,406935;347963,401108;355731,395119;370296,383788;374342,380551;378226,377151;384052,371810;386479,367763;389966,364566;389994,364365;386641,367439;384214,371486;378388,376828;374504,380227;370458,383464;355893,394795;348125,400784;338416,406611;333237,409363;328220,411953;319320,416647;285497,429435;235653,437690;231931,437690;231445,436395;227561,436233;224001,437690;213644,437852;206038,437528;202316,437204;198594,436557;200836,434165;200374,434291;192020,432743;191635,432834;175614,429920;169302,428625;163800,427654;157165,424579;148912,421503;140335,418104;141791,416971;147779,418104;150368,420370;159269,422960;176909,427492;181278,428302;185971,429111;191150,430244;196856,431478;197299,431377;202640,432186;202801,431863;210569,432186;211864,432348;223839,432348;232578,432672;242935,431863;244230,431863;244715,433158;254911,431863;261708,430244;265592,429597;268019,429273;273359,427978;277729,427007;282098,425874;290113,424486;291161,424093;282746,425550;278376,426683;274007,427654;268666,428949;266239,429273;262355,429920;251836,430891;244715,431539;243421,431539;233064,432348;224325,432024;212349,432024;211055,431863;206038,429758;203287,431539;203280,431553;205552,430082;210569,432186;202801,431863;202863,431823;197785,431053;191797,429758;186618,428625;181925,427816;177556,427007;159916,422474;151016,419884;148426,417618;142439,416485;133538,411953;130949,412115;121724,407421;120106,404507;120430,404345;126094,407421;131758,410496;133376,409525;126741,405154;121239,402727;113633,398356;107159,394147;96964,389777;93080,386540;93889,386216;97773,387349;89682,378932;85150,375209;80943,371486;75603,367116;67835,358537;67302,356870;65731,355299;60390,349472;59743,346558;57639,343645;57389,343252;54888,341540;50033,334580;47282,328105;46958,328105;43236,320983;39676,313861;35954,305606;32556,297189;35954,302854;39352,309976;40485,313861;40953,314548;40377,311551;38874,308823;36428,303321;33526,298483;29966,288771;26916,278815;25914,275913;21552,258496;19623,245853;19609,246200;19771,248790;20580,254779;21551,260930;19933,255589;18800,248790;17505,248790;16696,242639;15563,238754;14592,235031;11841,232118;11032,232118;10223,228071;9899,222891;10546,215607;10870,213017;11421,211241;11153,207190;11517,201201;12165,199987;12165,199259;10870,201687;9737,200068;7633,197154;7249,194848;7148,195050;6501,201525;6015,207999;5530,213017;5530,223377;5692,228719;6015,234060;4559,239078;4235,239078;3264,229366;3264,219330;4073,211561;5529,213017;4235,211399;3911,205572;4235,196669;4397,194241;4882,190194;6824,182910;7792,178071;7472,176921;6339,183396;4397,190680;3911,194726;3750,197154;3426,206057;3750,211884;2940,219654;2940,229690;3911,239402;4235,239402;6339,248628;7472,256236;9899,264006;13722,280714;14056,283916;14754,283916;18314,292494;19609,296865;17182,293142;14592,287315;14431,288933;13023,284568;12003,284725;10870,281002;6986,272099;4559,264168;4397,257531;3264,249761;2455,241992;675,236326;1808,206219;2940,198449;1970,194241;3911,182586;4397,179835;5692,170446;9090,163648;8281,172874;9090,171293;9575,167512;9737,163324;11194,157982;13459,149889;16211,141634;16417,141402;17667,134835;19447,130141;21551,126256;25759,118163;29157,110879;34012,101491;37572,97444;40485,91778;42913,88217;45502,86922;46149,85951;48739,80771;53755,74944;53892,77380;53526,78403;58772,73002;61361,69603;64760,66365;65053,66691;64922,66527;69129,62319;73337,58434;77868,53578;84179,48883;90976,43866;95040,41030;97773,38524;102628,35610;107807,32859;108492,32506;110255,30775;113147,28650;116323,27031;118570,26514;118973,26222;162991,8416;164624,8061;169140,6474;172256,5847;173880,5833;174481,5665;211378,809;221857,768;233064,971;233272,1127;238728,485;243745,1294;248761,2265;251350,2854;248599,2104;243583,1132;238566,323;238566,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fill on="t" opacity="23592f" focussize="0,0"/>
                  <v:stroke on="f" joinstyle="miter"/>
                  <v:imagedata o:title=""/>
                  <o:lock v:ext="edit" aspectratio="f"/>
                </v:shape>
                <v:shape id="Freeform: Shape 10" o:spid="_x0000_s1026" o:spt="100" style="position:absolute;left:596689;top:461645;flip:x y;height:277258;width:280887;rotation:11796480f;v-text-anchor:middle;" fillcolor="#0072C7 [3205]" filled="t" stroked="f" coordsize="2647519,2612594" o:gfxdata="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EIlhe+/&#10;AAAA2wAAAA8AAAAAAAAAAQAgAAAAIgAAAGRycy9kb3ducmV2LnhtbFBLAQIUABQAAAAIAIdO4kAz&#10;LwWeOwAAADkAAAAQAAAAAAAAAAEAIAAAAA4BAABkcnMvc2hhcGV4bWwueG1sUEsFBgAAAAAGAAYA&#10;WwEAALgDAAAAAA==&#10;" path="m1439383,2598425l1427010,2605087,1427751,2605405xm1542263,2530792c1527023,2534602,1516545,2538412,1502258,2540317c1487970,2542222,1470825,2545079,1442250,2547937c1442250,2545079,1440345,2543174,1439393,2540317c1452728,2540317,1465110,2538412,1481303,2536507c1496543,2534602,1515593,2533649,1542263,2530792xm1646324,2520821l1643880,2521511,1645133,2521267xm899801,2506503c908612,2507932,922185,2511742,942187,2517457c947902,2518409,954570,2518409,960285,2518409c977430,2526982,993622,2535555,1010767,2543175c1017435,2544127,1026007,2546032,1033627,2547937l1035057,2548414,1040295,2543175c1046962,2545080,1053630,2546985,1060297,2548890c1066965,2550795,1073632,2551747,1080300,2553652l1119713,2562818,1120305,2562225c1134592,2564130,1150785,2566987,1166025,2569845c1172692,2570797,1180312,2571750,1187932,2573655c1195552,2574607,1203172,2575560,1209840,2575560c1223175,2575560,1237462,2576512,1254607,2577465c1271752,2577465,1291755,2578417,1315567,2576512l1318213,2576512,1324140,2573178c1328188,2571750,1333189,2570321,1337475,2568892c1342238,2568892,1347000,2568654,1351048,2568654c1355096,2568654,1358430,2568892,1360335,2569844l1362835,2576512,1384147,2576512c1382242,2579370,1379385,2583180,1377480,2586037c1376527,2586990,1375575,2587942,1373670,2590800c1370812,2592705,1366050,2594610,1361287,2596515c1352715,2596515,1347000,2596515,1338427,2596515c1328902,2595562,1318425,2595562,1308900,2594610c1286992,2593657,1266037,2593657,1245082,2592705c1229842,2591752,1213650,2590800,1197457,2588895c1184122,2587942,1169835,2585085,1155547,2583180c1141260,2581275,1127925,2579370,1113637,2576512c1092682,2572702,1069822,2570797,1049820,2566987c1029817,2562225,1011720,2557462,1000290,2550795l1000863,2550379,971715,2541270c964095,2537459,955522,2533650,945997,2529840c935520,2526982,925995,2524125,916470,2520315c905992,2516505,896467,2513647,885990,2509837c886943,2506027,890991,2505075,899801,2506503xm1460492,2486082l1445939,2488303,1345293,2493385,1378432,2497454c1380337,2496502,1383195,2496502,1387005,2495549c1407007,2492692,1426057,2490787,1446060,2488882c1448203,2488406,1451716,2487751,1455778,2486992xm1550918,2472281l1501488,2479825,1518450,2480309c1528928,2479833,1536786,2477928,1542858,2475785xm1731355,2470078l1576323,2511364,1654777,2493883xm737400,2450782c787882,2468879,820267,2485072,846937,2497454c859320,2502217,872655,2506027,885990,2509837c896467,2513647,905992,2516504,915517,2520314c925042,2524124,934567,2526982,945045,2529839c954570,2533649,963142,2537459,970762,2541269c968857,2542222,966952,2544127,965047,2546032c960285,2545079,954570,2544127,949807,2543174c931710,2537459,913612,2529839,895515,2523172l868845,2512694c860272,2508884,850747,2505074,842175,2501264c829792,2497454,818362,2492692,806932,2488882c796455,2484119,785977,2480309,776452,2475547c766927,2471737,759307,2466974,752640,2463164c745972,2458402,741210,2454592,737400,2450782xm782168,2426970c800265,2436495,815505,2445067,834555,2453640c832650,2454592,830745,2455545,827888,2457450c807885,2447925,786930,2437447,766928,2427922c772643,2427922,776453,2427922,782168,2426970xm588810,2362200c620242,2375535,636435,2387917,653580,2398395c657390,2403157,669772,2412682,666915,2413635c655485,2407920,645007,2403157,636435,2397442c627862,2392680,620242,2387917,613575,2383155c601192,2374582,593572,2367915,588810,2362200xm702387,2337759l702396,2338030,705613,2341924,705967,2340292xm2093409,2275234l2089950,2275522c2073757,2288857,2052802,2303145,2032800,2316480c2012797,2329815,1991842,2340292,1976602,2346960c1964220,2354580,1950885,2362200,1936597,2370772c1928977,2373630,1922310,2377440,1914690,2380297c1907070,2383155,1899450,2386012,1891830,2389822c1886115,2394585,1874685,2399347,1864207,2404110c1853730,2408872,1844205,2412682,1843252,2416492c1833727,2420302,1823250,2425065,1812772,2428875c1802295,2433637,1791817,2436495,1781340,2440305c1779435,2442210,1775625,2446020,1772767,2448877c1768005,2450782,1764195,2451735,1759432,2453640c1748002,2456497,1736572,2457450,1726095,2459355c1710855,2464117,1696567,2468880,1683232,2472690c1669897,2476500,1656562,2480310,1644180,2485072c1630845,2489835,1616557,2492692,1601317,2497455c1586077,2502217,1568932,2506980,1547977,2510790c1498447,2513647,1480350,2519362,1472730,2523172c1471777,2524125,1471777,2525077,1470825,2526030l1434646,2535075,1435583,2535555,1475761,2525510,1476540,2523172c1484160,2518410,1503210,2513647,1551788,2510790c1571790,2506980,1588935,2502217,1605128,2497455c1620368,2492692,1634655,2489835,1647990,2485072c1661325,2481262,1673708,2477452,1687043,2472690c1700378,2468880,1713713,2464117,1729905,2459355c1741335,2457450,1752765,2456497,1763243,2453640l1740675,2467181,1741335,2466975c1748955,2462212,1758480,2456497,1765148,2452687c1769910,2450782,1773720,2449830,1778483,2447925l1779371,2447679,1785150,2441257c1795628,2437447,1806105,2433637,1816583,2429827c1827060,2425065,1837538,2421255,1847063,2417445c1848015,2413635,1857540,2409825,1868018,2405062c1878495,2400300,1889925,2395537,1895640,2390775c1903260,2387917,1910880,2385060,1918500,2381250l1934176,2374435,1942313,2368867c1955648,2360295,1969935,2352675,1982318,2345055c1997558,2339340,2017560,2327910,2038515,2314575xm460060,2262062l463676,2265164,464911,2265793xm2099802,2237197l2099475,2237422,2099475,2237694,2100989,2237910,2101380,2237422xm2120380,2222979l2114756,2226864,2113762,2227897,2117618,2225429xm382287,2175002l418261,2217358,389737,2183129xm2187820,2174974l2187735,2175004,2187105,2179320c2179485,2186940,2176627,2191702,2171865,2196465c2168055,2201227,2163292,2206942,2153767,2216467l2154858,2216216,2171865,2197417c2175675,2192655,2179485,2187892,2187105,2180272c2188296,2177177,2188475,2175510,2187820,2174974xm475386,2153525l477272,2155822,477367,2155507xm334493,2131694c337350,2128837,346875,2133599,359258,2147887l360474,2149319,371759,2151816c377593,2155745,385451,2163127,397357,2175509c409740,2185987,423075,2195512,432600,2204084c442125,2212657,447840,2220277,447840,2225039c450697,2228849,452602,2231707,456412,2235517c468795,2245994,479272,2255519,492607,2265997c489750,2269807,484987,2271712,482130,2274569l448422,2237115,446888,2237422,478787,2272865,482130,2274569c484988,2271712,488798,2268854,492608,2265997c521183,2290762,551663,2315527,583095,2337434c577380,2339339,572618,2341244,564998,2343149c567855,2345054,568808,2346007,571665,2347912c562140,2347912,554520,2348864,544995,2348864c539280,2345054,533565,2341244,527850,2337434c522135,2333624,517373,2328862,511658,2325052c498323,2313622,484035,2303144,471653,2291714c459270,2280284,446888,2268854,434505,2258377c422123,2246947,411645,2235517,400215,2225039c394500,2219324,388785,2213609,384023,2208847c379260,2203132,373545,2197417,368783,2191702c369735,2189797,379260,2195512,374498,2184082c381165,2189797,387833,2195512,393548,2201227c401168,2206942,407835,2212657,414503,2217419c423075,2226944,431648,2235517,440220,2245042l442406,2246917,414503,2217419c407835,2211704,401168,2206942,394500,2201227c387833,2195512,382118,2189797,375450,2184082c368783,2175509,361163,2166937,354495,2158364c347828,2149792,341160,2140267,334493,2131694xm2432850,1980247l2432367,1980454,2421964,2005422xm2422850,1860918l2397608,1897379c2392845,1904999,2389035,1912619,2385225,1920239c2380463,1927859,2376653,1934527,2372843,1941194c2363318,1954529,2353793,1967864,2343315,1980247c2334743,1993582,2327123,2005964,2317598,2019299c2309978,2029777,2302358,2040254,2294738,2050732l2292832,2051897,2291272,2054208,2293785,2052637c2301405,2042160,2309025,2031682,2316645,2021205c2325218,2007870,2333790,1995487,2342363,1982152c2352840,1969770,2362365,1956435,2371890,1943100c2375700,1936432,2380463,1929765,2384273,1922145c2388083,1914525,2392845,1906905,2396655,1899285c2405228,1884045,2414753,1870710,2422373,1862137xm2521433,1847850c2518575,1860232,2514765,1871662,2509050,1884997c2503335,1897380,2496668,1910715,2487143,1925002c2479523,1940242,2471903,1954530,2465235,1965960c2457615,1977390,2450948,1985962,2445233,1991677l2458568,1965007c2461425,1956435,2466188,1947862,2469998,1938337c2473808,1932622,2475713,1928812,2478570,1924050c2482380,1917382,2486190,1911667,2490000,1905000c2493810,1898332,2496668,1892617,2500478,1885950c2507145,1873567,2514765,1861185,2521433,1847850xm2459780,1766202l2436660,1806892,2436235,1807870,2459520,1766887xm2472460,1674043l2444672,1749965c2427321,1790989,2407787,1830865,2386218,1869449l2377660,1882980,2377605,1883092c2373795,1892617,2366175,1905000,2357602,1917382c2349030,1929765,2341410,1943100,2337600,1954530c2330932,1963102,2322360,1972627,2314740,1983105c2307120,1993582,2300452,2005012,2295690,2015490c2268067,2053590,2223300,2102167,2183295,2142172c2170912,2152650,2158530,2163127,2146147,2173605l2142583,2176315,2141046,2177871,2125512,2190534,2112810,2205037c2097570,2217420,2082330,2228850,2066137,2240280l2058824,2244900,2038960,2261093,2036092,2262956,2031847,2266950c2019465,2275522,2007082,2284095,1994700,2291715c1982317,2299335,1969935,2306955,1957552,2314575l1953300,2316730,1928148,2333067,1920351,2337000,1912785,2342197c1905165,2346960,1896592,2351722,1887067,2356485l1863038,2365909,1809483,2392922c1768715,2410756,1726785,2426426,1683836,2439784l1596280,2462297,1667040,2448877c1671802,2447924,1675612,2446972,1680375,2446019c1690852,2437447,1711807,2432684,1723237,2430779c1732762,2427922,1742287,2425064,1749907,2422207c1761337,2411729,1783245,2406014,1792770,2400299c1808962,2394584,1825155,2388869,1841347,2383154l1872470,2370949,1886115,2363152,1898496,2359343,1915642,2349817,1920147,2346686,1931835,2335530c1939455,2330767,1948980,2325052,1957552,2320290l1986810,2305948,1997557,2299334c2009940,2291714,2022322,2283142,2034705,2274569c2037562,2268854,2044230,2264092,2050897,2259329c2057565,2254567,2064232,2249804,2068995,2247899c2084235,2236469,2100427,2225039,2115667,2212657c2121382,2199322,2139480,2187892,2149005,2181224c2161387,2170747,2173770,2160269,2186152,2149792c2226157,2109787,2270925,2061209,2298547,2023109l2314015,1996814,2314740,1994534c2322360,1983104,2331885,1969769,2339505,1956434c2342363,1952624,2344268,1948814,2347125,1945004l2357257,1930951,2360460,1925002c2369032,1912619,2375700,1900237,2380462,1890712c2395702,1864042,2407132,1837372,2419515,1809749c2430945,1782127,2443327,1754504,2457615,1723072c2459044,1714500,2464759,1699974,2468807,1687829xm2576677,1589722l2573820,1591627,2573820,1591627xm2585674,1533271l2585332,1534956,2588107,1538287c2590965,1541145,2593822,1544955,2596680,1547812c2598585,1545907,2600490,1544002,2602395,1544002l2602539,1543271,2598585,1545907c2594775,1544002,2591918,1540192,2589060,1537334xm2577184,1425070l2576519,1425107,2575314,1425174,2575725,1429702c2575725,1438275,2575725,1444942,2574773,1453515c2573820,1458277,2572868,1462087,2570963,1467802c2563343,1480185,2555723,1492567,2548103,1503997c2546198,1515427,2545245,1524952,2542388,1535430l2536673,1545907c2533815,1561147,2530958,1575435,2527148,1591627c2523338,1604010,2520480,1615440,2516670,1627822c2512860,1640205,2510003,1651635,2505240,1663065c2503335,1672590,2501430,1681162,2498573,1690687c2496668,1700212,2494763,1709737,2490953,1719262l2497030,1709810,2502383,1689734c2503335,1679257,2505240,1670684,2507145,1661159c2510955,1649729,2514765,1637347,2518575,1625917c2522385,1613534,2525243,1602104,2529053,1589722c2532863,1574482,2534768,1560194,2538578,1544002l2544293,1533524c2547150,1523047,2548103,1513522,2550008,1502092c2557628,1489709,2565248,1478279,2572868,1465897c2568105,1490662,2563343,1514474,2557628,1539239c2555723,1562099,2542388,1593532,2546198,1600199c2537625,1626869,2530005,1652587,2520480,1678304l2515393,1686218,2513218,1698069c2512146,1704261,2510479,1710690,2506193,1718310c2492858,1737360,2486190,1756410,2479523,1776412c2475713,1785937,2471903,1796415,2467140,1806892c2465235,1812607,2462378,1817370,2459520,1823085c2456663,1828800,2453805,1834515,2449995,1840230c2441423,1855470,2432850,1871662,2424278,1885950c2417610,1903095,2406180,1914525,2396655,1930717c2389035,1948815,2375700,1970722,2361413,1990725c2347125,2010727,2332838,2031682,2322360,2049780c2313788,2061210,2305215,2072640,2296643,2083117c2287118,2093595,2278545,2104072,2269020,2115502c2266163,2120265,2262353,2124075,2259495,2128837c2255685,2133600,2252828,2137410,2249018,2142172c2243303,2146935,2237588,2151697,2232825,2155507l2206342,2184829,2207107,2187892c2195677,2200275,2188057,2208847,2179485,2216467c2169960,2223135,2159482,2229802,2149957,2237422l2126145,2256472,2103587,2272957,2107095,2272665,2131860,2254567,2155673,2235517c2165198,2228850,2175675,2222182,2185200,2214562c2192820,2206942,2201393,2198370,2212823,2185987c2212823,2185035,2212823,2184082,2211870,2182177c2221395,2172652,2229968,2163127,2238540,2152650c2243303,2148840,2249018,2144077,2254733,2139315c2257590,2135505,2261400,2130742,2265210,2125980c2268068,2121217,2271878,2116455,2274735,2112645c2284260,2102167,2292833,2090737,2302358,2080260c2310930,2069782,2319503,2058352,2328075,2046922c2338553,2028825,2352840,2007870,2367128,1987867c2381415,1966912,2394750,1945957,2402370,1927860c2411895,1911667,2423325,1900237,2429993,1883092c2438565,1868805,2447138,1851660,2455710,1837372c2459520,1831657,2462378,1825942,2465235,1820227c2468093,1814512,2469998,1808797,2472855,1804035c2477618,1793557,2481428,1783080,2485238,1773555c2492858,1753552,2499525,1734502,2511908,1715452c2520480,1700212,2518575,1688782,2522385,1676400c2532863,1650682,2539530,1624965,2548103,1598295c2544293,1590675,2557628,1560195,2559533,1537335c2565248,1513522,2570010,1488757,2574773,1463992l2578209,1451109,2575725,1450657c2576677,1443037,2576677,1436370,2576677,1426845xm2597632,1404937l2586541,1451152,2586542,1451152,2597633,1404938xm2606205,1395412c2604300,1399222,2602395,1402080,2600490,1407795l2599181,1433750c2599062,1441132,2599062,1448276,2598585,1458277l2589060,1487586,2589060,1490934,2600490,1458277c2601443,1438274,2600490,1429702,2602395,1407794l2606836,1398173xm2565247,1354454l2559006,1369207,2556675,1390650,2553670,1380633,2552571,1382047,2555723,1392555c2554770,1397317,2554770,1402080,2553818,1407795c2555723,1410652,2556675,1415415,2557628,1420177l2560581,1420013,2558580,1413509c2559532,1407794,2559532,1403032,2560485,1398269c2562390,1384934,2563342,1369694,2565247,1354454xm2645258,1328737c2646210,1329689,2646210,1329689,2647163,1329689c2647163,1345882,2646210,1359217,2646210,1369694c2646210,1380172,2647163,1388744,2647163,1397317c2648115,1413509,2647163,1425892,2644305,1447799c2645258,1453514,2643353,1463039,2641448,1476374c2638590,1488757,2635733,1503997,2632875,1518284c2631923,1529714,2631923,1542097,2630018,1553527c2623350,1574482,2622398,1591627,2615730,1618297c2610968,1637347,2607158,1656397,2602395,1674494c2590965,1685924,2591918,1668779,2578583,1684972c2578583,1684019,2579535,1680209,2580488,1679257c2581440,1664017,2577630,1661160,2584298,1639252c2589060,1625917,2594775,1611630,2598585,1597342l2610015,1590675,2610015,1590674c2618588,1552574,2615730,1544002,2622398,1518284c2624303,1506854,2627160,1495424,2629065,1483994c2630970,1472564,2632875,1460182,2634780,1448752c2636685,1437322,2637638,1425892,2639543,1415414c2640495,1404937,2641448,1394459,2641448,1383982c2640495,1376362,2641448,1366837,2642400,1357312c2643353,1352549,2643353,1347787,2644305,1343024c2644305,1338262,2645258,1333499,2645258,1328737xm134151,887095l134625,887332,134670,887199xm191618,750570c176378,775335,173520,782955,170663,789622c164948,795337,160185,801052,153518,803910l153477,804822,151819,841286,151867,841199,153518,804862c159233,801052,164948,795337,170663,790574c173520,783907,177330,776287,191618,751522l192332,751998,192689,751284xm203047,667702c199237,670560,194475,673417,189712,677227c183045,689610,178282,700087,169710,719137l174286,722798,174435,722155,170663,719137c179235,700087,183998,689609,190665,677227l202473,668793xm276390,613410l275187,614373,270080,634008c268770,638413,267818,641033,266865,643890c230670,692467,209715,757237,179235,803910c175425,816292,171615,829627,166852,842962c162090,856297,159232,869632,155422,882967c145897,911542,131610,942022,130657,966787c124942,985837,119227,1004887,114465,1023937c111607,1038225,109702,1052512,106845,1066800l103035,1088707c102082,1096327,101130,1102995,100177,1110615c97320,1130617,93510,1149667,91605,1169670c90652,1182052,89700,1192530,88747,1205865c89700,1215390,91605,1224915,93510,1243965l95742,1223205,95415,1216342c96367,1203007,98272,1188719,99225,1176337c101130,1156334,104940,1137284,107797,1117282l114596,1109123,124469,1043051,123990,1031557,133400,1004580,138999,981931,137325,985837c135420,984885,133515,983932,131610,983932c126847,996315,122085,1010602,117322,1024890c117322,1031557,117322,1039177,118275,1047750c115417,1062990,113512,1076325,111607,1091565c111607,1093470,110655,1096327,110655,1099185c106845,1102995,104940,1106805,101130,1110615c102082,1102995,103035,1096327,103987,1088707l107797,1066800c110655,1052512,112560,1038225,115417,1023937c121132,1004887,126847,985837,131610,966787c132562,942022,146850,912495,156375,882967c160185,869632,163042,856297,167805,842962c171615,829627,176377,817245,180187,803910c210667,757237,230670,692467,267817,643890c269722,637222,271627,633412,276390,613410xm293536,518160l293535,518160,298297,521970,298297,521969xm465169,382550l464986,382696,464430,383325,456651,391477,454684,394338,453399,395790c451546,398815,450698,401003,447840,403860c428790,425767,408788,447675,389738,472440c384023,479107,378308,484822,373545,491490c367830,498157,363068,504825,357353,511492l285752,590631,358305,510540c364020,503872,368782,497205,374497,490537c380212,483870,385927,478155,390690,471487c409740,446722,429742,425767,448792,402907l454684,394338,464430,383325xm489348,316869c487763,316669,484470,318176,481127,319733l475013,322003,473558,323849c469748,326707,465938,329564,463080,333374c453555,339089,445935,343852,436410,350519l418313,370522,401168,390524c397358,393382,394500,396239,389738,401002l389350,400516,378546,413504c374736,418862,369735,425768,360210,436245l330683,468630,335445,474344,335536,474264,331635,469582c341160,459105,352590,447675,361162,437197c380212,416242,381165,409575,390690,401002c395452,396240,399262,393382,402120,390525l419265,370522,437362,350520c446887,344805,454507,340042,464032,333375c467842,330517,471652,326707,474510,323850c476415,324326,481654,321469,485940,319564l489548,318444xm1868970,144780c1890877,153352,1906117,160020,1917547,166687c1928977,172402,1935645,178117,1938502,183832c1920405,174307,1904212,167640,1891830,160972c1879447,154305,1871827,148590,1868970,144780xm1710855,75247c1719427,75247,1733715,78104,1748955,83819c1765147,90487,1783245,100012,1802295,110489c1750860,94297,1716570,83819,1710855,75247xm1137451,68937c1133641,68580,1127926,69056,1117448,71437c1104113,73342,1088873,75247,1074585,77152c1061250,80010,1046010,83820,1032675,86677c1026960,88582,1021245,90487,1014578,92392c1007910,94297,1001243,96202,993623,98107l947769,107115,939330,110490c920280,117157,900278,122872,881228,130492c862178,138112,843128,144780,824078,153352c809790,160020,796455,165735,784073,171450c775500,173355,765975,178117,757403,181927c734543,190500,713588,201930,691680,212407c681203,218122,670725,225742,660248,232410c649770,239077,639293,245745,629768,252412c618338,263842,597383,280035,581190,288607c565950,300037,550710,312420,535470,324802l491713,362974,495465,367665c497370,366713,500764,364272,504752,361295l512657,355403,541185,330517c556425,318134,571665,306704,586905,294322c603097,285749,623100,269557,635482,258127c645960,251459,655485,244792,665962,238124c676440,231457,685965,224789,697395,218122c719302,207644,741210,196214,763117,187642c771690,183832,781215,179069,788835,174307c801217,168592,815505,162877,828840,156209c847890,147637,866940,140969,885990,133349c905040,125729,925042,120014,944092,113347l968499,108553,980289,104524,1140765,69904xm1478088,48458c1484636,48815,1491780,49530,1498447,50482c1511782,52387,1523212,56197,1526070,60007c1520355,59055,1514640,58102,1505115,57150c1495590,56197,1482255,53340,1461300,48577c1465586,48101,1471539,48101,1478088,48458xm1588935,40957c1602270,41909,1614652,42862,1627987,43814c1644180,48577,1659420,56197,1675612,62864c1652752,60007,1631797,55244,1616557,52387c1601317,48577,1590840,44767,1588935,40957xm1270324,40719c1233653,40957,1196981,42862,1160310,46672c1135545,47624,1109827,52387,1084110,57149c1071727,59054,1059345,62864,1047915,66674c1036485,70484,1026007,74294,1016482,78104c1001242,80009,987907,81914,972667,83819c914565,101917,859320,123824,806932,147637c786930,155257,765975,165734,746925,174307c741210,176212,734542,179069,728827,180974c723112,183832,717397,186689,712635,189547c702157,195262,691680,200977,682155,205739c663105,216217,647865,225742,634530,230504c619290,239077,610717,248602,598335,259079c555472,283844,517372,318134,493560,340994l471664,360034,450243,379593,450697,380047c388785,439102,334492,503872,285915,573404c271627,593407,260197,607694,252577,619124c244957,630554,240195,639127,237337,646747c232575,655319,226860,663892,222097,672464c212572,690562,203047,708659,193522,725804l162439,774785,162090,776287c158280,784860,155422,795337,151612,804862c148755,810577,146850,814387,143992,818197l142087,820102,133634,848201c132087,855345,131610,860584,131610,864870c131610,873442,132562,879157,129705,888682c124942,902017,121132,914400,116370,927735c112560,941070,107797,953452,103987,966787c99225,986790,95415,1004887,90652,1023937c87795,1042035,85890,1059180,83032,1076325c80175,1093470,79222,1111567,78270,1128712c81127,1115377,83032,1102995,84937,1092517l85555,1089530,86842,1075372c89700,1058227,91605,1040130,94462,1022985l96848,1023781,97055,1022896,94463,1022032c99225,1002029,103035,983932,107798,964882c111608,951547,115418,938212,120180,925829l133454,886956,132563,886777c135420,877252,134468,871537,134468,862965c134468,854392,135420,842010,144945,818197c146850,814387,148755,809625,152565,804862l152821,804166,163043,776287c173520,759142,183045,742950,194475,726757c204000,708660,212573,690562,223050,673417c227813,665797,233528,656272,238290,647700c241148,640080,245910,631507,253530,620077c261150,608647,272580,594360,286868,574357c335445,503872,389738,440055,451650,381000c466890,367665,479273,354330,495465,340995c519278,318135,557378,283845,600240,259080c612623,249555,621195,239077,636435,230505c649770,225742,665010,216217,684060,205740c693585,200977,704063,195262,714540,189547c720255,186690,725018,183832,730733,180975c736448,178117,742163,176212,748830,174307c767880,164782,788835,155257,808838,147637c860273,123825,916470,101917,974573,83820c989813,81915,1003148,80010,1018388,78105c1027913,74295,1038390,70485,1049820,66675c1061250,62865,1073633,59055,1086015,57150c1111733,52387,1138403,47625,1162215,46672c1198887,43338,1235558,41433,1272229,41076l1360655,44043xm1404150,0c1418437,952,1434630,1905,1448917,2857c1465110,3810,1480350,5715,1494637,7620c1509877,8572,1518450,11430,1525117,15240c1531785,19050,1536547,22860,1545120,24765c1558455,24765,1552740,17145,1569885,20002c1582267,21907,1594650,25717,1607032,28575c1614652,30480,1622272,33337,1629892,35242c1629892,35242,1629892,36195,1628940,36195c1629892,39052,1628940,40957,1627987,42862c1614652,41910,1602270,40957,1588935,40005c1584172,39052,1580362,38100,1575600,36195c1570837,35242,1567027,34290,1562265,33337c1553692,31432,1545120,29527,1536547,27622c1527975,25717,1519402,23812,1510830,21907c1502257,20955,1493685,19050,1484160,18097l1454633,18097c1446060,18097,1437488,18097,1430820,18097c1416533,18097,1405103,18097,1393673,18097l1391928,17540,1375575,25717c1367002,28574,1391767,30479,1381290,35242c1401292,39052,1421295,42862,1438440,46672l1413008,47116,1413437,47149c1423677,47863,1433202,48101,1440345,46672c1447965,47625,1455585,48577,1463205,49530c1484160,54292,1497495,56197,1507020,58102c1516545,60007,1522260,60007,1527975,60960c1539405,63817,1551788,66675,1563218,68580c1575600,70485,1587030,74295,1599413,76200c1610843,79057,1623225,81915,1634655,84772l1669898,95250,1687043,100012,1704188,105727,1704409,105929,1716704,108049c1727330,110549,1739921,114716,1746499,119121l1750661,125427,1751813,125730c1760385,129540,1769910,133350,1778483,136207c1786103,139065,1793723,141922,1801343,145732c1808963,149542,1816583,152400,1824203,156210c1828013,159067,1833728,161925,1841348,165735c1845158,167640,1848968,169545,1852778,171450c1856588,173355,1861350,175260,1865160,178117c1882305,186690,1899450,195262,1907070,201930c1924215,213360,1942313,223837,1960410,236220c1968983,241935,1978508,248602,1988033,255270l1988833,255841,2002949,264417c2327259,483516,2540483,854556,2540483,1275397l2540081,1283368,2550960,1284922c2554770,1287779,2557627,1289684,2561437,1292542c2562390,1303019,2564295,1305877,2566200,1318259c2571915,1329689,2578582,1339214,2584297,1348739l2591918,1349432,2591918,1342072,2599661,1320563,2599537,1316355c2602395,1287780,2604300,1288732,2607157,1290637c2610967,1289685,2614777,1289685,2617635,1290637c2623350,1286827,2628112,1282065,2633827,1280160c2634780,1294447,2634780,1306830,2635732,1322070c2633827,1328737,2632875,1335405,2630970,1342072c2629065,1348740,2627160,1355407,2625255,1361122c2624302,1371600,2623350,1382077,2622397,1392555l2621445,1408747c2620492,1414462,2620492,1419225,2619540,1424940l2615479,1427648,2615730,1428749,2619621,1426155,2621445,1410652,2622397,1394460c2623350,1383982,2624302,1373505,2625255,1363027c2627160,1357312,2629065,1350645,2630970,1343977c2632875,1337310,2634780,1330642,2635732,1323975c2638590,1325880,2640495,1327785,2643352,1329690c2643352,1334452,2643352,1339215,2642400,1343977c2641447,1348740,2641447,1353502,2640495,1358265c2639542,1367790,2638590,1376362,2639542,1384935c2638590,1394460,2638590,1404937,2637637,1416367c2635732,1426845,2634780,1438275,2632875,1449705c2630970,1461135,2630017,1472565,2627160,1484947c2625255,1496377,2622397,1507807,2620492,1519237c2613825,1544955,2615730,1553527,2608110,1591627c2604300,1593532,2600490,1595437,2596680,1598295c2592870,1611630,2587155,1626870,2582392,1640205c2575725,1662112,2580487,1664970,2578582,1680210c2577630,1682115,2576677,1684972,2576677,1685925c2570962,1701165,2565247,1716405,2560485,1729740c2558580,1731645,2557627,1732597,2555722,1733550c2549055,1748790,2542387,1764982,2535720,1780222c2543340,1764982,2550007,1748790,2556675,1733550c2558580,1731645,2559532,1731645,2561437,1729740c2553817,1770697,2541435,1796415,2530957,1816417c2525242,1820227,2519527,1823085,2514765,1824990l2511407,1831707,2511908,1832609c2512860,1830704,2513813,1827847,2515718,1824989c2520480,1823084,2526195,1820227,2531910,1816417c2532863,1826894,2525243,1840229,2520480,1848802c2513813,1862137,2506193,1874519,2499525,1886902c2495715,1893569,2492858,1899284,2489048,1905952c2485238,1912619,2481428,1918334,2477618,1925002c2474760,1928812,2472855,1933574,2469045,1939289c2465235,1948814,2461425,1957387,2456663,1966912l2443328,1993582c2436660,2003107,2429993,2013584,2422373,2022157c2415705,2030729,2408085,2040254,2401418,2048827l2402291,2047029,2378557,2079307c2372842,2073592,2341410,2118360,2327122,2135505l2316996,2151085,2327122,2136457c2341410,2120264,2372842,2075497,2378557,2080259c2375700,2100262,2348077,2125979,2339505,2139314c2331885,2148363,2325456,2155031,2319383,2160389l2303230,2172263,2302357,2173605,2292258,2181374,2291880,2184082c2277592,2199322,2263305,2215515,2247112,2229802c2231872,2245042,2216632,2260282,2199487,2273617l2197285,2275215,2181390,2295524c2169960,2306002,2156625,2314574,2143290,2324099l2107681,2350806,2107553,2350961,2143290,2325052c2155672,2315527,2169007,2306002,2181390,2296477c2173770,2309812,2163292,2318384,2149957,2327909c2139004,2337911,2131146,2341959,2124359,2344578l2106651,2352057,2106142,2352675c2099475,2357437,2093760,2361247,2087092,2365057l2079914,2368384,2061852,2383036c2055184,2388156,2049469,2392204,2044230,2395537c2034705,2403157,2027085,2407920,2017560,2412682c2019465,2409825,2014703,2411730,2008988,2413635l1999460,2417870,1997979,2418995,2009940,2414587c2015655,2412682,2019465,2410777,2018513,2413635c2011845,2423160,1998510,2431732,1984223,2439352c1976603,2443162,1969935,2446972,1962315,2450783c1954695,2454592,1947075,2457450,1940408,2461260l1924934,2463581,1922310,2465070c1898497,2476500,1874685,2486025,1849920,2496502l1846229,2497341,1824203,2511742c1829918,2512695,1832775,2513647,1836585,2515552c1819440,2530792,1796580,2533650,1790865,2535555c1791818,2531745,1793723,2526982,1794675,2522220c1789913,2524125,1785150,2526030,1779435,2527935c1774673,2529840,1769910,2530792,1765148,2532697c1755623,2535555,1745145,2538412,1735620,2542222l1731675,2537487,1717522,2540317c1711807,2541270,1706092,2543175,1700377,2544127c1688947,2546985,1676565,2550795,1665135,2552700l1663973,2553240,1697520,2545079c1703235,2543174,1708950,2542222,1714665,2541269c1720380,2540317,1725142,2538412,1728952,2538412c1729905,2540317,1731810,2542222,1734667,2543174c1745145,2540317,1754670,2537459,1764195,2533649c1768957,2531744,1773720,2530792,1778482,2528887c1783245,2526982,1788007,2525077,1793722,2523172c1792770,2526982,1790865,2531744,1789912,2536507c1776577,2543174,1763242,2548889,1749907,2555557l1747946,2555008,1720380,2566034c1711808,2568892,1704188,2570797,1697520,2572702c1683233,2576512,1672755,2578417,1663230,2581274c1663707,2578893,1657754,2578893,1649062,2580084l1619428,2585850,1618462,2587942c1593697,2593657,1566075,2598419,1539405,2603182c1530832,2602229,1531785,2600324,1521307,2598419c1516545,2598419,1511782,2598419,1506067,2598419c1498447,2601277,1488922,2604134,1479397,2606992c1470825,2607944,1463205,2608897,1455585,2608897c1447965,2608897,1440345,2609849,1431772,2609849l1429185,2608741,1407484,2612588c1399626,2612707,1391768,2611278,1381290,2607944c1381290,2607944,1382243,2606992,1382243,2606992c1384148,2605087,1385100,2603182,1387005,2600324c1379385,2599372,1371765,2598419,1365098,2597467c1367955,2595562,1372718,2593657,1375575,2591752c1386053,2591752,1396530,2591752,1407008,2590799c1417485,2589847,1427010,2589847,1437488,2589847l1481302,2590799,1511782,2587942c1531785,2584132,1550835,2579369,1568932,2575559c1585125,2570797,1596555,2568892,1607032,2566987c1617510,2566034,1627035,2566034,1635607,2566034l1637595,2565111,1609890,2566035c1599412,2566987,1587030,2569845,1571790,2574607c1553692,2578417,1534642,2583180,1514640,2586990c1505115,2587942,1495590,2588895,1484160,2589847c1470825,2589847,1455585,2589847,1440345,2588895c1430820,2588895,1420342,2589847,1409865,2589847c1399387,2590800,1388910,2590800,1378432,2590800c1377480,2588895,1378432,2587942,1379385,2586990c1381290,2584132,1384147,2581275,1386052,2577465c1479397,2573655,1585125,2555557,1679422,2528887c1748955,2508885,1814677,2485072,1878495,2453640c1893735,2445067,1911832,2435542,1930882,2426017c1940407,2421255,1950885,2416492,1960410,2410777c1969935,2405062,1980412,2400300,1990890,2394585c2010892,2383155,2029942,2371725,2048040,2360295c2066137,2347912,2081377,2336482,2093760,2325052c2122335,2304097,2150910,2283142,2179485,2258377c2187105,2251710,2195677,2245995,2203297,2239327c2210917,2232660,2218537,2225992,2226157,2219325c2238540,2208847,2249017,2199322,2260447,2187892c2265210,2179320,2270925,2171700,2274735,2164080l2295258,2145267,2295423,2144085,2275688,2162175c2271878,2169795,2266163,2177415,2261400,2185987c2249970,2197417,2239493,2206942,2227110,2217420c2219490,2224087,2211870,2230755,2204250,2237422c2196630,2244090,2189010,2249805,2180438,2256472c2151863,2280285,2124240,2302192,2094713,2323147c2082330,2334577,2066138,2346960,2048993,2358390c2030895,2369820,2011845,2382202,1991843,2392680c1981365,2398395,1971840,2403157,1961363,2408872c1951838,2414587,1941360,2419350,1931835,2424112c1912785,2433637,1894688,2443162,1879448,2451735c1815630,2482215,1749908,2506027,1680375,2526982c1586078,2553652,1480350,2571750,1387005,2575560c1379385,2575560,1370813,2575560,1365098,2575560c1364145,2572702,1362240,2570797,1362240,2567940c1358430,2566035,1348905,2566987,1339380,2566987c1330808,2569845,1319378,2572702,1318425,2575560c1294613,2576512,1275563,2576512,1257465,2576512c1240320,2575560,1226033,2574607,1212698,2574607c1205078,2573655,1198410,2572702,1190790,2572702c1183170,2571750,1175550,2570797,1168883,2568892l1182080,2554816,1179360,2555557,1130192,2546452,1127925,2546985c1090778,2541270,1060298,2535555,1033628,2529840c1020293,2526982,1007910,2524125,996480,2522220c985050,2519362,974573,2517457,964095,2516505c951713,2510790,938378,2505075,925043,2498407c911708,2493645,897420,2487930,876465,2480310c859320,2473642,842175,2466975,825983,2460307c830745,2455545,832650,2454592,834555,2453640c846938,2456497,858368,2458402,869798,2460307c875513,2465070,880275,2468880,885038,2473642c898373,2476500,912660,2482215,937425,2488882c975525,2503170,1006958,2509837,1041248,2515552c1049820,2517457,1058393,2518410,1066965,2520315c1075538,2521267,1085063,2523172,1094588,2525077c1104113,2526982,1114590,2528887,1125068,2531745l1158657,2539008,1161262,2538412c1171740,2540317,1181265,2541270,1192695,2543175c1193647,2542222,1193647,2542222,1193647,2541270c1208887,2542222,1225080,2542222,1239367,2543175c1242225,2543175,1246035,2544127,1246987,2544127c1271752,2545080,1294612,2544127,1317472,2544127c1335570,2545080,1352715,2545080,1368907,2546032c1389862,2545080,1410817,2542222,1429867,2541270c1432725,2541270,1436535,2541270,1437487,2541270c1438440,2544127,1440345,2546032,1440345,2548890c1468920,2546985,1486065,2544127,1500352,2541270c1514640,2539365,1525117,2536507,1540357,2531745c1547977,2530792,1555597,2529840,1563217,2527935c1567980,2526982,1572742,2526982,1577505,2526030c1588935,2523172,1598460,2521267,1608937,2518410c1617510,2516505,1626082,2514600,1634655,2512695c1643227,2510790,1651800,2507932,1660372,2506027l1707545,2497863,1713713,2495550c1697520,2498407,1680375,2501265,1664183,2504122c1655610,2506027,1647038,2508885,1638465,2510790c1629893,2512695,1621320,2514600,1612748,2516505c1601318,2519362,1592745,2521267,1581315,2524125c1576553,2525077,1571790,2525077,1567028,2526030c1559408,2526982,1551788,2527935,1544168,2529840c1517498,2532697,1498448,2533650,1482255,2535555c1467015,2537460,1454633,2539365,1440345,2539365c1438440,2539365,1435583,2539365,1432725,2539365c1413675,2541270,1392720,2544127,1371765,2544127c1355573,2543175,1338428,2543175,1320330,2542222c1297470,2542222,1274610,2543175,1249845,2542222c1247940,2542222,1245083,2541270,1242225,2541270c1231748,2537460,1224128,2533650,1212698,2528887c1207935,2532697,1201268,2535555,1196505,2539365l1196464,2539447,1209840,2530792c1221270,2535554,1229843,2539364,1239368,2543174c1224128,2543174,1207935,2542222,1193648,2541269l1194008,2541036,1164120,2536507c1151738,2533650,1140308,2531745,1128878,2528887c1118400,2526030,1107923,2524125,1098398,2522220c1088873,2520315,1079348,2519362,1070775,2517457c1062203,2515552,1053630,2514600,1045058,2512695c1010768,2506980,979335,2500312,941235,2486025c916470,2480310,902183,2474595,888848,2470785c883133,2466975,878370,2462212,873608,2457450c862178,2455545,850748,2453640,838365,2450782c820268,2442210,804075,2433637,785978,2424112c780263,2424112,776453,2425065,770738,2425065c751688,2415540,734543,2406967,716445,2397442c713588,2391727,709778,2386012,706920,2380297c706920,2380297,707873,2380297,708825,2379345c719303,2386012,730733,2391727,742163,2397442c753593,2403157,764070,2408872,775500,2415540c779310,2413635,782168,2411730,785025,2409825c766928,2401252,755498,2391727,745973,2384107c736448,2376487,726923,2371725,713588,2369820c686918,2350770,678345,2350770,668820,2344102c655485,2335530,643103,2327910,630720,2319337c600240,2302192,608813,2320290,570713,2293620c563093,2287905,556425,2282190,547853,2274570c549758,2274570,551663,2273617,552615,2272665c561188,2275522,567855,2277427,575475,2279332c559283,2261235,556425,2253615,527850,2229802c518325,2222182,509753,2214562,501180,2207895c492608,2200275,484035,2193607,476415,2185987c470700,2180272,455460,2174557,444983,2160270c428790,2143125,415455,2126932,399263,2109787l396126,2099983,386880,2090737c376403,2080260,365925,2068830,355448,2056447c353543,2049780,339255,2031682,351638,2039302c346875,2033587,343065,2026920,339255,2022157l337780,2019844,323062,2009774c311632,1996439,302107,1982152,294487,1968817c286867,1954529,281152,1941194,278295,1930717l276390,1930717c268770,1917382,261150,1903095,254483,1888807c247815,1874520,240195,1861185,233528,1846897c225908,1830705,218288,1814512,211620,1798320c204953,1782127,198285,1764982,191618,1748790c199238,1759267,205905,1769745,211620,1782127c217335,1794510,223050,1807845,231623,1824037c235433,1829752,236385,1839277,238290,1846897l241046,1850938,237654,1833303,228809,1817250,214411,1784874,197332,1756409c190665,1737359,183045,1718309,176377,1699259l158424,1640674,152529,1623596c142540,1590017,133959,1555831,126853,1521108l115498,1446707,115417,1448752c115417,1453515,115417,1457325,116370,1463992c118275,1475422,120180,1486852,121132,1499235c123037,1511617,124942,1524000,126847,1535430c122085,1526857,120180,1515427,117322,1503997c115417,1491615,113512,1478280,110655,1463992c105892,1463992,104940,1463992,103035,1463992c102082,1453515,101130,1443990,98272,1427797c96367,1420177,93510,1412557,91605,1404937c89700,1397317,87795,1389697,85890,1383030c80175,1376362,75412,1371600,69697,1365885c67792,1365885,66840,1365885,64935,1365885c63030,1360170,61125,1351597,60172,1342072c59220,1332547,58267,1322070,58267,1311592c58267,1291590,59220,1273492,62077,1268730c63030,1263015,63030,1258252,63982,1253490l67226,1243037,65649,1219200c65887,1207294,66839,1194911,67792,1183957l71602,1176814,71602,1172527c69697,1178242,66840,1182052,63982,1186815c62077,1183005,59220,1181100,57315,1177290c53505,1171575,54457,1120140,44932,1160145l42670,1146572,42075,1147762c41122,1160145,39217,1173480,38265,1185862c37312,1198245,35407,1211580,35407,1223962c34455,1233487,33502,1243965,32550,1253490l32550,1314449c32550,1324927,32550,1335404,33502,1345882c34455,1356359,35407,1366837,35407,1377314c31597,1378267,32550,1413509,26835,1406842c25882,1406842,25882,1406842,24930,1406842c19215,1385887,19215,1367789,19215,1349692c19215,1331594,22072,1313497,19215,1290637c20167,1274444,22072,1260157,23977,1244917l32546,1253485,24930,1243965c23025,1234440,23025,1223962,23025,1209675c23025,1195387,23977,1178242,24930,1157287c24930,1152525,25882,1147762,25882,1143000c26835,1135380,27787,1126807,28740,1119187c32550,1105852,36360,1089660,40170,1076325l45865,1047851,43980,1041082c42075,1053465,39217,1064895,37312,1079182c33502,1092517,29692,1108710,25882,1122045c24930,1129665,23977,1138237,23025,1145857c23025,1150620,22072,1155382,22072,1160145c22072,1181100,21120,1198245,20167,1212532c20167,1226820,21120,1237297,22072,1246822c20167,1263015,18262,1277302,17310,1292542c20167,1315402,17310,1333500,17310,1351597c17310,1369695,17310,1387792,23025,1408747c23025,1408747,23977,1408747,24930,1408747c28740,1426845,32550,1443990,37312,1463040c38265,1475422,41122,1486852,43980,1507807c48742,1524000,53505,1539240,58267,1553527c60410,1580673,74876,1623893,80770,1651843l82734,1670685,86843,1670685c97320,1697355,103988,1711642,107798,1721167c112560,1730692,114465,1737360,115418,1746885c111608,1745932,106845,1736407,101130,1724977c95415,1713547,90653,1700212,85890,1690687c81128,1678305,89700,1712595,84938,1700212l76651,1674524,70650,1675447c67792,1667827,65887,1660207,63982,1653540c53505,1643062,45885,1621155,41122,1601152c36360,1581150,32550,1562100,26835,1554480c22072,1537335,22072,1519237,25882,1515427c23977,1500187,21120,1484947,19215,1469707c17310,1454467,16357,1439227,14452,1423987c10642,1412557,6832,1403032,3975,1390650c-1740,1325880,-2693,1250632,10642,1213485c11595,1197292,12547,1177290,17310,1167765c15405,1159192,13500,1151572,11595,1143000c13500,1126807,11595,1089660,23025,1074420c23977,1067752,24930,1062990,25882,1058227c27787,1034415,29692,1018222,33502,1002982c40170,989647,48742,967740,53505,962977c58267,973455,46837,1000125,48742,1017270l53503,1007964,56362,985718c58267,975597,59696,966311,57315,961072c60172,949642,63030,941069,65887,929639c70650,914399,74460,898207,79222,882014c83985,865822,89700,849629,95415,833437l96628,832072,103988,793432c107798,785812,111608,775334,114465,765809c118275,756284,123038,748664,126848,742949c135420,726757,142088,710564,151613,695324c158280,680084,164948,667702,171615,652462c172568,639127,191618,614362,200190,597217c204953,591502,210668,585787,221145,573404c227813,559117,233528,548639,238290,540067c243053,531494,247815,525779,252578,519112c258293,513397,266865,503872,267818,511492c268770,510539,270675,507682,271628,505777c276390,495299,281153,485774,286868,475297c296393,464819,307823,446722,316395,441007c309966,453151,316932,450829,317199,455339l315045,461363,345922,429577c348780,423862,354495,417195,361162,409575c367830,402907,375450,396240,381165,390525l382889,392440,382118,391477c390690,382904,398310,374332,406883,366712c414503,359092,423075,351472,431648,343852c442125,333374,448793,324802,458318,315277c470700,305752,484035,296227,495465,287654c508800,277177,522135,267652,535470,258127l559389,241440,575475,226694c585000,220979,594525,215264,604050,209549c613575,203834,624052,199072,634530,193357l638565,191282,648937,181094c654771,176688,661201,172402,665963,168592c673583,162877,679298,160496,684656,159067l697880,156023,700252,154304c782167,109537,869797,74294,959332,49529l968945,47439,995527,38099c1001719,36194,1008148,35003,1013863,34408l1023424,34327,1026960,33337c1097445,17144,1169835,7619,1244130,4762c1262704,5238,1283897,4762,1305804,4524c1327712,4285,1350334,4285,1371765,5714l1372993,6635,1405103,2857c1415580,4762,1425105,5714,1434630,7619c1444155,9524,1453680,10477,1464158,13334l1479392,16797,1463205,12382c1453680,10477,1443202,8572,1433677,6667c1424152,4762,1414627,3810,1404150,1905c1404150,1905,1404150,952,1404150,0xe">
                  <v:path o:connectlocs="152710,275754;151397,276461;151476,276495;163625,268576;159381,269587;153014,270396;152711,269587;157157,269183;163625,268576;174665,267518;174406,267591;174539,267566;95463,265999;99960,267161;101880,267262;107236,269891;109662,270396;109813,270446;110369,269891;112491,270497;114613,271002;118795,271975;118858,271912;123708,272721;126032,273125;128357,273327;133106,273529;139574,273428;139855,273428;140483,273075;141898,272620;143338,272594;144323,272721;144589,273428;146850,273428;146142,274439;145738,274945;144424,275551;141999,275551;138866,275349;132096,275147;127043,274742;122597,274136;118150,273428;111380,272418;106125,270699;106185,270655;103093,269688;100365,268475;97232,267465;93998,266353;95463,265999;154950,263832;153406,264067;142728,264607;146243,265038;147153,264836;153418,264129;154449,263928;164543,262367;159299,263168;161099,263219;163688,262739;183687,262133;167239,266515;175562,264659;78234,260085;89855,265038;93998,266353;97131,267464;100264,268475;102992,269688;102386,270194;100769,269890;95009,267768;92179,266656;89350,265443;85610,264129;82377,262714;79850,261399;78234,260085;82983,257558;88541,260389;87834,260793;81366,257659;82983,257558;62469,250685;69341,254526;70755,256143;67522,254425;65096,252909;62469,250685;74519,248091;74520,248120;74861,248533;74899,248360;222099,241456;221732,241486;215668,245833;209706,249067;205462,251594;203137,252605;200712,253616;197781,255132;195558,256446;192324,257761;188990,258974;188080,259883;186665,260389;183129,260995;178581,262410;174438,263724;169890,265039;164231,266454;156248,267768;156046,268071;152207,269031;152307,269082;156570,268016;156652,267768;164636,266454;170295,265039;174842,263724;178985,262410;183533,260995;187070,260389;184675,261826;184745,261804;187272,260288;188687,259782;188781,259756;189394,259075;192729,257862;195963,256548;198186,255233;201116,253717;203542,252706;205205,251983;206068,251392;210312,248865;216275,245631;48809,240058;49193,240387;49324,240454;222777,237419;222742,237443;222742,237472;222903,237495;222944,237443;224960,235910;224363,236322;224258,236432;224667,236170;40558,230819;44375,235314;41348,231681;232115,230816;232106,230819;232039,231277;230422,233096;228502,235219;228618,235192;230422,233197;232039,231378;232115,230816;50435,228539;50635,228783;50645,228750;35487,226223;38115,227941;38244,228093;39441,228358;42157,230872;45896,233905;47513,236129;48422,237241;52262,240475;51151,241385;47575,237410;47412,237443;50796,241204;51151,241385;52262,240475;61863,248057;59943,248663;60650,249168;57820,249270;56001,248057;54284,246742;50039,243205;46098,239667;42460,236129;40742,234410;39125,232591;39732,231782;41753,233602;43976,235320;46704,238252;46936,238451;43976,235320;41854,233602;39833,231782;37609,229053;35487,226223;258111,210151;258060,210172;256956,212822;257050,197487;254372,201356;253059,203782;251745,206006;248612,210151;245884,214295;243458,217631;243256,217754;243091,218000;243357,217833;245783,214497;248511,210353;251644,206208;252958,203985;254271,201559;257000,197616;267509,196100;266196,200042;263872,204288;261547,208634;259425,211364;260840,208533;262053,205703;262962,204187;264175,202165;265286,200143;267509,196100;260968,187435;258516,191753;258470,191857;260941,187508;262314,177655;259366,185712;253164,198392;252256,199828;252250,199840;250128,203479;248006,207421;245581,210454;243559,213891;231635,227335;227694,230670;227316,230958;227153,231123;225504,232467;224157,234006;219205,237746;218429,238236;216322,239955;216018,240153;215567,240576;211626,243205;207685,245631;207234,245859;204565,247593;203738,248010;202935,248562;200207,250078;197657,251078;191976,253945;178645,258918;169356,261307;176863,259883;178278,259580;182825,257963;185655,257053;190202,254728;195356,252908;198658,251613;200106,250786;201419,250382;203238,249371;203716,249038;204956,247854;207685,246237;210789,244715;211929,244013;215870,241385;217588,239768;219508,238555;224460,234815;227997,231479;231938,228143;243863,214699;245504,211909;245581,211667;248208,207623;249016,206410;250091,204919;250431,204288;252553,200649;256697,192057;260739,182858;261926,179118;273371,168707;273067,168909;273067,168909;274325,162716;274289,162895;274583,163248;275493,164259;276099,163855;276114,163777;275695,164057;274684,163147;273424,151233;273354,151237;273226,151244;273270,151725;273169,154252;272764,155768;270339,159609;269733,162945;269126,164057;268116,168909;267004,172750;265791,176490;265084,179421;264276,182454;264920,181451;265488,179320;265994,176288;267206,172548;268318,168707;269328,163855;269935,162743;270541,159407;272966,155566;271350,163349;270137,169818;267408,178107;266869,178947;266638,180205;265893,182353;263063,188519;261749,191753;260941,193472;259930,195291;257202,200143;254271,204894;250532,211262;246389,217530;243661,221067;240730,224504;239719,225919;238608,227335;236890,228750;234080,231862;234161,232187;231231,235219;228098,237443;225572,239465;223178,241214;223551,241183;226178,239262;228704,237241;231837,235017;234768,231984;234667,231580;237496,228447;239214,227031;240326,225616;241336,224201;244267,220764;246995,217226;251139,210959;254878,204591;257808,199840;260537,194988;261547,193169;262356,191450;263669,188216;266499,182050;267610,177905;270339,169616;271552,163147;273169,155364;273533,153996;273270,153949;273371,151421;275594,149097;274417,154001;274417,154001;275594,149097;276503,148086;275897,149400;275758,152154;275695,154757;274684,157868;274684,158223;275897,154757;276099,149400;276570,148379;272158,143739;271496,145305;271248,147580;270930,146517;270813,146667;271147,147783;270945,149400;271350,150714;271663,150696;271451,150006;271653,148389;272158,143739;280647,141010;280849,141111;280748,145356;280849,148288;280546,153645;280242,156678;279333,161125;279030,164865;277514,171739;276099,177703;273573,178815;273775,178208;274179,173963;275695,169515;276908,168808;276908,168808;278221,161125;278929,157486;279535,153746;280040,150208;280242,146873;280343,144042;280546,142526;280647,141010;14232,94141;14282,94166;14287,94152;20329,79653;18106,83797;16287,85313;16283,85410;16107,89280;16112,89271;16287,85414;18106,83898;20329,79754;20405,79804;20443,79728;21542,70858;20127,71869;18005,76317;18490,76705;18506,76637;18106,76317;20228,71869;21481,70974;29323,65097;29195,65199;28653,67283;28312,68331;19015,85313;17702,89458;16489,93703;13861,102598;12144,108663;11335,113212;10931,115537;10628,117862;9718,124129;9415,127970;9920,132014;10157,129810;10122,129082;10527,124837;11436,118570;12157,117704;13205,110692;13154,109472;14152,106609;14747,104206;14569,104620;13963,104418;12447,108765;12548,111191;11840,115840;11739,116649;10729,117862;11032,115537;11436,113212;12245,108663;13963,102598;16590,93703;17803,89458;19116,85313;28413,68331;29323,65097;31142,54989;31142,54989;31647,55393;31647,55393;49351,40597;49332,40613;49273,40679;48448,41544;48239,41848;48103,42002;47513,42859;41349,50137;39631,52158;37913,54281;30316,62679;38014,54180;39732,52057;41450,50035;47614,42757;48239,41848;49273,40679;51917,33627;51044,33931;50396,34172;50241,34368;49130,35378;46300,37198;44380,39321;42561,41443;41349,42555;41307,42504;40161,43882;38216,46295;35083,49732;35588,50339;35598,50330;35184,49833;38317,46396;41450,42555;42662,41443;44481,39321;46401,37198;49231,35378;50342,34368;51555,33913;51938,33794;198287,15364;203441,17689;205664,19508;200712,17082;198287,15364;181512,7985;185554,8895;191213,11725;181512,7985;120677,7315;118555,7581;114007,8187;109561,9198;107641,9804;105417,10411;100553,11367;99657,11725;93493,13848;87430,16274;83185,18194;80356,19306;73383,22541;70048,24664;66814,26786;61661,30628;56810,34469;52168,38520;52566,39017;53551,38341;54390,37716;57416,35075;62267,31234;67421,27393;70654,25270;73989,23147;80962,19913;83690,18498;87935,16577;93998,14151;100162,12028;102752,11520;104003,11092;121028,7418;156816,5142;158976,5357;161907,6368;159684,6064;155035,5155;156816,5142;168577,4346;172720,4649;177773,6671;171507,5559;168577,4346;134774,4321;123102,4953;115018,6064;111177,7075;107843,8288;103194,8895;85610,15667;79244,18498;77324,19205;75606,20115;72372,21833;67320,24461;63480,27494;52363,36187;50040,38208;47768,40283;47816,40331;30333,60851;26797,65703;25180,68635;23563,71364;20531,77024;17233,82223;17196,82382;16085,85414;15276,86830;15074,87032;14177,90014;13963,91783;13760,94310;12346,98454;11032,102598;9617,108663;8809,114223;8304,119783;9011,115941;9076,115624;9213,114122;10021,108562;10275,108647;10296,108553;10021,108461;11436,102396;12750,98252;14158,94127;14064,94108;14266,91580;15377,86830;16186,85414;16213,85341;17297,82382;20632,77126;23664,71465;25281,68736;26898,65804;30435,60952;47917,40433;52566,36187;63682,27494;67522,24462;72574,21833;75808,20115;77526,19205;79446,18498;85813,15667;103396,8895;108045,8288;111380,7075;115220,6064;123304,4953;134976,4359;144357,4674;148972,0;153722,303;158572,808;161806,1617;163928,2628;166556,2122;170497,3032;172922,3740;172821,3841;172720,4548;168577,4245;167162,3841;165747,3537;163019,2931;160290,2324;157461,1920;154328,1920;151802,1920;147860,1920;147675,1861;145940,2729;146547,3740;152610,4953;149912,5000;149957,5003;152812,4953;155237,5256;159886,6165;162109,6469;165848,7277;169688,8086;173427,8996;177166,10108;178985,10613;180804,11220;180828,11241;182132,11466;185293,12641;185735,13310;185857,13342;188687,14454;191112,15465;193537,16577;195356,17588;196569,18194;197883,18902;202329,21429;207988,25068;210919,27090;211004,27150;212501,28060;269531,135349;269488,136195;270642,136360;271754,137169;272259,139898;274179,143133;274988,143206;274988,142425;275809,140142;275796,139696;276604,136967;277716,136967;279434,135855;279636,140302;279131,142425;278524,144447;278221,147783;278120,149501;277918,151219;277487,151507;277514,151624;277927,151348;278120,149703;278221,147985;278524,144649;279131,142627;279636,140505;280444,141111;280343,142627;280141,144144;280040,146974;279838,150310;279333,153847;278727,157587;278019,161226;276705,168909;275493,169616;273977,174064;273573,178310;273371,178916;271653,183566;271147,183970;269025,188923;271248,183970;271754,183566;268520,192764;266802,193674;266446,194387;266499,194483;266903,193674;268621,192764;267408,196201;265185,200244;264074,202266;262861,204288;261951,205804;260638,208735;259223,211566;257000,214598;254777,217428;254869,217238;252351,220663;246894,226627;245820,228280;246894,226728;252351,220764;248208,227031;246073,229268;244359,230528;244267,230670;243195,231495;243155,231782;238406,236634;233353,241284;233119,241454;231433,243609;227391,246641;223613,249476;223599,249492;227391,246742;231433,243710;228098,247046;225382,248815;223503,249608;223449,249674;221428,250988;220667,251341;218750,252896;216881,254223;214051,256042;213142,256143;212131,256593;211974,256712;213243,256244;214152,256143;210514,258872;208190,260086;205866,261197;204224,261444;203946,261602;196266,264937;195874,265026;193537,266555;194851,266959;190000,269082;190405,267667;188788,268273;187272,268779;184139,269789;183721,269287;182219,269587;180400,269992;176661,270901;176538,270959;180097,270093;181916,269688;183432,269385;184038,269890;187171,268880;188687,268374;190303,267768;189899,269183;185655,271205;185447,271146;182522,272316;180097,273024;176459,273934;174956,273807;171812,274419;171709,274641;163322,276259;161402,275753;159785,275753;156955,276663;154429,276865;151903,276966;151628,276849;149326,277257;146547,276764;146648,276663;147153,275955;144829,275652;145940,275046;149275,274945;152509,274844;157157,274945;160391,274641;166454,273327;170497,272418;173528,272316;173739,272218;170800,272316;166758,273226;160694,274540;157461,274844;152812,274742;149578,274844;146243,274945;146345,274540;147052,273529;178177,268374;199297,260389;204855,257457;207988,255840;211222,254122;217285,250483;222136,246742;231231,239667;233757,237645;236182,235522;239820,232187;241336,229660;243514,227663;243531,227538;241437,229457;239921,231984;236283,235320;233858,237443;231332,239465;222237,246540;217386,250280;211323,253919;208089,255638;204956,257255;199398,260187;178278,268172;147153,273327;144829,273327;144526,272519;142100,272418;139877,273327;133410,273428;128660,273226;126336,273024;124011,272620;125412,271126;125123,271205;119907,270238;119666,270295;109662,268475;105720,267667;102285,267060;98141,265140;92988,263219;87632,261096;88541,260389;92280,261096;93897,262511;99455,264129;110470,266959;113199,267465;116129,267970;119363,268678;122927,269448;123203,269385;126538,269891;126639,269688;131489,269891;132298,269992;139776,269992;145233,270194;151700,269688;152509,269688;152812,270497;159178,269688;163423,268678;165848,268273;167364,268071;170699,267262;173427,266656;176156,265948;181161,265082;181815,264836;176560,265746;173831,266454;171103,267060;167768,267869;166252,268071;163827,268475;157258,269082;152812,269486;152004,269486;145536,269992;140079,269789;132601,269789;131793,269688;128660,268374;126942,269486;126938,269495;128357,268576;131490,269890;126639,269688;126677,269664;123506,269183;119767,268374;116533,267667;113603,267161;110874,266656;99859,263826;94301,262208;92684,260793;88945,260085;83387,257255;81771,257356;76010,254425;75000,252605;75202,252504;78739,254425;82276,256345;83286,255739;79143,253010;75707,251493;70958,248764;66915,246136;60549,243407;58124,241385;58629,241183;61054,241891;56001,236634;53172,234309;50544,231984;47210,229255;42359,223898;42026,222857;41045,221876;37711,218237;37306,216418;35993,214598;35836,214353;34275,213284;31243,208938;29525,204894;29323,204894;26999,200447;24776,195999;22451,190844;20329,185587;22451,189125;24573,193573;25281,195999;25573,196428;25213,194556;24275,192853;22747,189417;20935,186396;18712,180331;16807,174114;16182,172301;13458,161425;12253,153529;12245,153746;12346,155364;12851,159104;13457,162945;12447,159609;11739,155364;10931,155364;10426,151523;9718,149097;9112,146772;7394,144952;6889,144952;6383,142425;6181,139190;6586,134642;6788,133024;7132,131915;6964,129385;7192,125645;7596,124887;7596,124432;6788,125949;6080,124938;4767,123118;4527,121678;4463,121804;4059,125847;3756,129891;3453,133024;3453,139494;3554,142829;3756,146165;2847,149299;2644,149299;2038,143234;2038,136967;2543,132115;3452,133024;2644,132014;2442,128375;2644,122815;2745,121299;3049,118772;4261,114223;4866,111201;4666,110483;3958,114526;2745,119075;2442,121602;2341,123118;2139,128678;2341,132317;1836,137169;1836,143436;2442,149501;2644,149501;3958,155263;4666,160013;6181,164865;8569,175299;8777,177299;9213,177299;11436,182656;12245,185385;10729,183060;9112,179421;9011,180432;8132,177706;7495,177804;6788,175479;4362,169920;2847,164967;2745,160822;2038,155970;1533,151118;421,147580;1129,128779;1836,123927;1230,121299;2442,114021;2745,112302;3554,106440;5676,102194;5171,107956;5676,106968;5979,104607;6080,101992;6990,98656;8405,93602;10122,88447;10251,88302;11032,84201;12144,81270;13457,78844;16085,73790;18207,69241;21239,63378;23462,60851;25281,57313;26797,55090;28413,54281;28818,53674;30435,50440;33567,46801;33653,48322;33424,48961;36700,45588;38317,43465;40439,41443;40622,41647;40540,41544;43168,38916;45795,36490;48624,33458;52566,30526;56810,27393;59348,25622;61054,24057;64086,22238;67320,20519;67748,20299;68848,19218;70654,17891;72638,16880;74041,16557;74292,16375;101779,5256;102799,5034;105619,4043;107565,3651;108579,3642;108954,3537;131995,505;138538,480;145536,606;145666,704;149073,303;152206,808;155338,1415;156955,1782;155237,1314;152105,707;148972,202;148972,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fill on="t" opacity="14417f" focussize="0,0"/>
                  <v:stroke on="f" joinstyle="miter"/>
                  <v:imagedata o:title=""/>
                  <o:lock v:ext="edit" aspectratio="f"/>
                </v:shape>
              </v:group>
            </v:group>
          </w:pict>
        </mc:Fallback>
      </mc:AlternateConten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151041C"/>
    <w:multiLevelType w:val="singleLevel"/>
    <w:tmpl w:val="9151041C"/>
    <w:lvl w:ilvl="0">
      <w:start w:val="1"/>
      <w:numFmt w:val="upperRoman"/>
      <w:suff w:val="space"/>
      <w:lvlText w:val="%1."/>
      <w:lvlJc w:val="left"/>
    </w:lvl>
  </w:abstractNum>
  <w:abstractNum w:abstractNumId="1" w15:restartNumberingAfterBreak="0">
    <w:nsid w:val="E039660A"/>
    <w:multiLevelType w:val="singleLevel"/>
    <w:tmpl w:val="E039660A"/>
    <w:lvl w:ilvl="0">
      <w:start w:val="1"/>
      <w:numFmt w:val="upperLetter"/>
      <w:suff w:val="space"/>
      <w:lvlText w:val="%1."/>
      <w:lvlJc w:val="left"/>
    </w:lvl>
  </w:abstractNum>
  <w:abstractNum w:abstractNumId="2" w15:restartNumberingAfterBreak="0">
    <w:nsid w:val="FFFFFF89"/>
    <w:multiLevelType w:val="singleLevel"/>
    <w:tmpl w:val="FFFFFF89"/>
    <w:lvl w:ilvl="0">
      <w:start w:val="1"/>
      <w:numFmt w:val="bullet"/>
      <w:pStyle w:val="ListBullet"/>
      <w:lvlText w:val=""/>
      <w:lvlJc w:val="left"/>
      <w:pPr>
        <w:tabs>
          <w:tab w:val="left" w:pos="360"/>
        </w:tabs>
        <w:ind w:left="360" w:hanging="360"/>
      </w:pPr>
      <w:rPr>
        <w:rFonts w:ascii="Symbol" w:hAnsi="Symbol" w:hint="default"/>
        <w:color w:val="666666" w:themeColor="accent4"/>
      </w:rPr>
    </w:lvl>
  </w:abstractNum>
  <w:abstractNum w:abstractNumId="3" w15:restartNumberingAfterBreak="0">
    <w:nsid w:val="112E54D5"/>
    <w:multiLevelType w:val="multilevel"/>
    <w:tmpl w:val="112E54D5"/>
    <w:lvl w:ilvl="0">
      <w:start w:val="1"/>
      <w:numFmt w:val="bullet"/>
      <w:pStyle w:val="ListParagraph"/>
      <w:lvlText w:val=""/>
      <w:lvlJc w:val="left"/>
      <w:pPr>
        <w:ind w:left="720" w:hanging="360"/>
      </w:pPr>
      <w:rPr>
        <w:rFonts w:ascii="Symbol" w:hAnsi="Symbol" w:hint="default"/>
        <w:color w:val="666666" w:themeColor="accent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doNotDisplayPageBoundaries/>
  <w:embedSystemFonts/>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720"/>
  <w:drawingGridHorizontalSpacing w:val="110"/>
  <w:drawingGridVerticalSpacing w:val="299"/>
  <w:doNotShadeFormData/>
  <w:noPunctuationKerning/>
  <w:characterSpacingControl w:val="doNotCompress"/>
  <w:doNotValidateAgainstSchema/>
  <w:doNotDemarcateInvalidXml/>
  <w:footnotePr>
    <w:footnote w:id="-1"/>
    <w:footnote w:id="0"/>
  </w:footnotePr>
  <w:endnotePr>
    <w:endnote w:id="-1"/>
    <w:endnote w:id="0"/>
  </w:endnotePr>
  <w:compat>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52D2"/>
    <w:rsid w:val="00030D46"/>
    <w:rsid w:val="00060042"/>
    <w:rsid w:val="00082A9C"/>
    <w:rsid w:val="0008685D"/>
    <w:rsid w:val="00090860"/>
    <w:rsid w:val="00103646"/>
    <w:rsid w:val="00112FD7"/>
    <w:rsid w:val="00150ABD"/>
    <w:rsid w:val="001519C2"/>
    <w:rsid w:val="00170F96"/>
    <w:rsid w:val="001946FC"/>
    <w:rsid w:val="001C6231"/>
    <w:rsid w:val="00222466"/>
    <w:rsid w:val="0024753C"/>
    <w:rsid w:val="00276026"/>
    <w:rsid w:val="00285203"/>
    <w:rsid w:val="002B4549"/>
    <w:rsid w:val="002B71E7"/>
    <w:rsid w:val="002B79D7"/>
    <w:rsid w:val="002F3E25"/>
    <w:rsid w:val="00310F17"/>
    <w:rsid w:val="00313B21"/>
    <w:rsid w:val="00322A46"/>
    <w:rsid w:val="003326CB"/>
    <w:rsid w:val="00353B60"/>
    <w:rsid w:val="00376291"/>
    <w:rsid w:val="00380FD1"/>
    <w:rsid w:val="00383D02"/>
    <w:rsid w:val="00385DE7"/>
    <w:rsid w:val="0039700C"/>
    <w:rsid w:val="003D1B71"/>
    <w:rsid w:val="004378F9"/>
    <w:rsid w:val="004E158A"/>
    <w:rsid w:val="00540F4E"/>
    <w:rsid w:val="005473B5"/>
    <w:rsid w:val="00565C77"/>
    <w:rsid w:val="0056708E"/>
    <w:rsid w:val="005801E5"/>
    <w:rsid w:val="0058489D"/>
    <w:rsid w:val="00590471"/>
    <w:rsid w:val="005B35AE"/>
    <w:rsid w:val="005D01FA"/>
    <w:rsid w:val="005F2F69"/>
    <w:rsid w:val="005F65B0"/>
    <w:rsid w:val="00653E17"/>
    <w:rsid w:val="006918D5"/>
    <w:rsid w:val="006A08E8"/>
    <w:rsid w:val="006D79A8"/>
    <w:rsid w:val="007070FA"/>
    <w:rsid w:val="0072353B"/>
    <w:rsid w:val="007575B6"/>
    <w:rsid w:val="007B3C81"/>
    <w:rsid w:val="007D67CA"/>
    <w:rsid w:val="007E668F"/>
    <w:rsid w:val="007E6D18"/>
    <w:rsid w:val="007F5B63"/>
    <w:rsid w:val="00803A0A"/>
    <w:rsid w:val="008059F9"/>
    <w:rsid w:val="0081124B"/>
    <w:rsid w:val="0081709F"/>
    <w:rsid w:val="0083183B"/>
    <w:rsid w:val="00833A2D"/>
    <w:rsid w:val="00846CB9"/>
    <w:rsid w:val="008566AA"/>
    <w:rsid w:val="008A1E6E"/>
    <w:rsid w:val="008C024F"/>
    <w:rsid w:val="008C2CFC"/>
    <w:rsid w:val="00912DC8"/>
    <w:rsid w:val="009475DC"/>
    <w:rsid w:val="00953427"/>
    <w:rsid w:val="00967B93"/>
    <w:rsid w:val="0097797B"/>
    <w:rsid w:val="009D0483"/>
    <w:rsid w:val="009D090F"/>
    <w:rsid w:val="00A12995"/>
    <w:rsid w:val="00A31464"/>
    <w:rsid w:val="00A31B16"/>
    <w:rsid w:val="00A33613"/>
    <w:rsid w:val="00A47A8D"/>
    <w:rsid w:val="00A75886"/>
    <w:rsid w:val="00AC6C7E"/>
    <w:rsid w:val="00AF5CAD"/>
    <w:rsid w:val="00B15466"/>
    <w:rsid w:val="00B30AE8"/>
    <w:rsid w:val="00B4158A"/>
    <w:rsid w:val="00B42CFD"/>
    <w:rsid w:val="00B6466C"/>
    <w:rsid w:val="00B86CE7"/>
    <w:rsid w:val="00BA4FDC"/>
    <w:rsid w:val="00BB1B5D"/>
    <w:rsid w:val="00BC22C7"/>
    <w:rsid w:val="00BD195A"/>
    <w:rsid w:val="00C07240"/>
    <w:rsid w:val="00C14078"/>
    <w:rsid w:val="00CB06B3"/>
    <w:rsid w:val="00CE1E3D"/>
    <w:rsid w:val="00CF1856"/>
    <w:rsid w:val="00D053FA"/>
    <w:rsid w:val="00D20228"/>
    <w:rsid w:val="00D236C2"/>
    <w:rsid w:val="00D469FE"/>
    <w:rsid w:val="00D6392A"/>
    <w:rsid w:val="00DB6151"/>
    <w:rsid w:val="00DC3F0A"/>
    <w:rsid w:val="00DE6E73"/>
    <w:rsid w:val="00E2252A"/>
    <w:rsid w:val="00E26AED"/>
    <w:rsid w:val="00E629BD"/>
    <w:rsid w:val="00E73AB8"/>
    <w:rsid w:val="00E90A60"/>
    <w:rsid w:val="00EC090B"/>
    <w:rsid w:val="00ED47F7"/>
    <w:rsid w:val="00EE7E09"/>
    <w:rsid w:val="00EF44C4"/>
    <w:rsid w:val="00F0223C"/>
    <w:rsid w:val="00F21FEF"/>
    <w:rsid w:val="00F24BEA"/>
    <w:rsid w:val="00F31681"/>
    <w:rsid w:val="00F3235D"/>
    <w:rsid w:val="00F32393"/>
    <w:rsid w:val="00F878BD"/>
    <w:rsid w:val="00FC52D2"/>
    <w:rsid w:val="00FE7401"/>
    <w:rsid w:val="00FE7A7B"/>
    <w:rsid w:val="07F80DE2"/>
    <w:rsid w:val="48BA5AF2"/>
    <w:rsid w:val="523B1592"/>
    <w:rsid w:val="675915F3"/>
    <w:rsid w:val="7A2141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fillcolor="white">
      <v:fill color="white"/>
    </o:shapedefaults>
    <o:shapelayout v:ext="edit">
      <o:idmap v:ext="edit" data="1"/>
    </o:shapelayout>
  </w:shapeDefaults>
  <w:decimalSymbol w:val=","/>
  <w:listSeparator w:val=","/>
  <w14:docId w14:val="03CD08A1"/>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lang w:val="vi-VN" w:eastAsia="vi-VN" w:bidi="ar-SA"/>
      </w:rPr>
    </w:rPrDefault>
    <w:pPrDefault/>
  </w:docDefaults>
  <w:latentStyles w:defLockedState="0" w:defUIPriority="99" w:defSemiHidden="0" w:defUnhideWhenUsed="0" w:defQFormat="0" w:count="371">
    <w:lsdException w:name="Normal" w:uiPriority="1"/>
    <w:lsdException w:name="heading 1" w:uiPriority="9" w:qFormat="1"/>
    <w:lsdException w:name="heading 2"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qFormat="1"/>
    <w:lsdException w:name="footer" w:semiHidden="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pPr>
      <w:widowControl w:val="0"/>
      <w:autoSpaceDE w:val="0"/>
      <w:autoSpaceDN w:val="0"/>
      <w:adjustRightInd w:val="0"/>
    </w:pPr>
    <w:rPr>
      <w:rFonts w:asciiTheme="minorHAnsi" w:eastAsia="Times New Roman" w:hAnsiTheme="minorHAnsi"/>
      <w:sz w:val="22"/>
      <w:szCs w:val="22"/>
      <w:lang w:val="en-US" w:eastAsia="en-US"/>
    </w:rPr>
  </w:style>
  <w:style w:type="paragraph" w:styleId="Heading1">
    <w:name w:val="heading 1"/>
    <w:basedOn w:val="Normal"/>
    <w:next w:val="Normal"/>
    <w:link w:val="Heading1Char"/>
    <w:uiPriority w:val="9"/>
    <w:qFormat/>
    <w:pPr>
      <w:pBdr>
        <w:top w:val="single" w:sz="24" w:space="8" w:color="2C567A" w:themeColor="accent1"/>
      </w:pBdr>
      <w:kinsoku w:val="0"/>
      <w:overflowPunct w:val="0"/>
      <w:spacing w:before="240" w:after="120"/>
      <w:outlineLvl w:val="0"/>
    </w:pPr>
    <w:rPr>
      <w:rFonts w:asciiTheme="majorHAnsi" w:hAnsiTheme="majorHAnsi"/>
      <w:b/>
      <w:bCs/>
      <w:color w:val="2C567A" w:themeColor="accent1"/>
      <w:sz w:val="28"/>
      <w:szCs w:val="20"/>
    </w:rPr>
  </w:style>
  <w:style w:type="paragraph" w:styleId="Heading2">
    <w:name w:val="heading 2"/>
    <w:basedOn w:val="Normal"/>
    <w:next w:val="Normal"/>
    <w:link w:val="Heading2Char"/>
    <w:uiPriority w:val="9"/>
    <w:pPr>
      <w:kinsoku w:val="0"/>
      <w:overflowPunct w:val="0"/>
      <w:spacing w:before="360" w:after="120"/>
      <w:outlineLvl w:val="1"/>
    </w:pPr>
    <w:rPr>
      <w:rFonts w:asciiTheme="majorHAnsi" w:hAnsiTheme="majorHAnsi" w:cs="Georgia"/>
      <w:b/>
      <w:bCs/>
      <w:color w:val="0072C7" w:themeColor="accent2"/>
      <w:sz w:val="24"/>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semiHidden/>
    <w:qFormat/>
    <w:rPr>
      <w:sz w:val="20"/>
      <w:szCs w:val="20"/>
    </w:rPr>
  </w:style>
  <w:style w:type="paragraph" w:styleId="Date">
    <w:name w:val="Date"/>
    <w:basedOn w:val="Normal"/>
    <w:next w:val="Normal"/>
    <w:link w:val="DateChar"/>
    <w:uiPriority w:val="99"/>
    <w:qFormat/>
    <w:pPr>
      <w:spacing w:line="480" w:lineRule="auto"/>
    </w:pPr>
  </w:style>
  <w:style w:type="character" w:styleId="Emphasis">
    <w:name w:val="Emphasis"/>
    <w:basedOn w:val="DefaultParagraphFont"/>
    <w:uiPriority w:val="20"/>
    <w:semiHidden/>
    <w:rPr>
      <w:i/>
      <w:iCs/>
    </w:rPr>
  </w:style>
  <w:style w:type="paragraph" w:styleId="Footer">
    <w:name w:val="footer"/>
    <w:basedOn w:val="Normal"/>
    <w:link w:val="FooterChar"/>
    <w:uiPriority w:val="99"/>
    <w:semiHidden/>
    <w:qFormat/>
    <w:pPr>
      <w:tabs>
        <w:tab w:val="center" w:pos="4680"/>
        <w:tab w:val="right" w:pos="9360"/>
      </w:tabs>
    </w:pPr>
  </w:style>
  <w:style w:type="paragraph" w:styleId="Header">
    <w:name w:val="header"/>
    <w:basedOn w:val="Normal"/>
    <w:link w:val="HeaderChar"/>
    <w:uiPriority w:val="99"/>
    <w:semiHidden/>
    <w:qFormat/>
    <w:pPr>
      <w:tabs>
        <w:tab w:val="center" w:pos="4680"/>
        <w:tab w:val="right" w:pos="9360"/>
      </w:tabs>
    </w:pPr>
  </w:style>
  <w:style w:type="character" w:styleId="Hyperlink">
    <w:name w:val="Hyperlink"/>
    <w:basedOn w:val="DefaultParagraphFont"/>
    <w:uiPriority w:val="99"/>
    <w:semiHidden/>
    <w:unhideWhenUsed/>
    <w:rPr>
      <w:color w:val="0000FF"/>
      <w:u w:val="single"/>
    </w:rPr>
  </w:style>
  <w:style w:type="paragraph" w:styleId="ListBullet">
    <w:name w:val="List Bullet"/>
    <w:basedOn w:val="Normal"/>
    <w:uiPriority w:val="99"/>
    <w:qFormat/>
    <w:pPr>
      <w:numPr>
        <w:numId w:val="1"/>
      </w:numPr>
      <w:contextualSpacing/>
    </w:pPr>
    <w:rPr>
      <w:rFonts w:cs="Georgia"/>
    </w:rPr>
  </w:style>
  <w:style w:type="paragraph" w:styleId="NormalWeb">
    <w:name w:val="Normal (Web)"/>
    <w:uiPriority w:val="99"/>
    <w:semiHidden/>
    <w:unhideWhenUsed/>
    <w:pPr>
      <w:spacing w:beforeAutospacing="1" w:afterAutospacing="1"/>
    </w:pPr>
    <w:rPr>
      <w:sz w:val="24"/>
      <w:szCs w:val="24"/>
      <w:lang w:val="en-US" w:eastAsia="zh-CN"/>
    </w:rPr>
  </w:style>
  <w:style w:type="character" w:styleId="Strong">
    <w:name w:val="Strong"/>
    <w:basedOn w:val="DefaultParagraphFont"/>
    <w:uiPriority w:val="22"/>
    <w:semiHidden/>
    <w:qFormat/>
    <w:rPr>
      <w:b/>
      <w:bCs/>
      <w:color w:val="666666" w:themeColor="accent4"/>
    </w:r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BodyText"/>
    <w:next w:val="Normal"/>
    <w:link w:val="TitleChar"/>
    <w:uiPriority w:val="10"/>
    <w:qFormat/>
    <w:pPr>
      <w:pBdr>
        <w:bottom w:val="single" w:sz="24" w:space="8" w:color="2C567A" w:themeColor="accent1"/>
      </w:pBdr>
      <w:kinsoku w:val="0"/>
      <w:overflowPunct w:val="0"/>
      <w:spacing w:before="240" w:after="480"/>
    </w:pPr>
    <w:rPr>
      <w:rFonts w:asciiTheme="majorHAnsi" w:hAnsiTheme="majorHAnsi"/>
      <w:b/>
      <w:bCs/>
      <w:color w:val="2C567A" w:themeColor="accent1"/>
      <w:sz w:val="48"/>
      <w:szCs w:val="42"/>
    </w:rPr>
  </w:style>
  <w:style w:type="character" w:customStyle="1" w:styleId="BodyTextChar">
    <w:name w:val="Body Text Char"/>
    <w:basedOn w:val="DefaultParagraphFont"/>
    <w:link w:val="BodyText"/>
    <w:uiPriority w:val="1"/>
    <w:semiHidden/>
    <w:qFormat/>
    <w:rPr>
      <w:rFonts w:asciiTheme="minorHAnsi" w:hAnsiTheme="minorHAnsi" w:cs="Georgia"/>
    </w:rPr>
  </w:style>
  <w:style w:type="character" w:customStyle="1" w:styleId="Heading1Char">
    <w:name w:val="Heading 1 Char"/>
    <w:basedOn w:val="DefaultParagraphFont"/>
    <w:link w:val="Heading1"/>
    <w:uiPriority w:val="9"/>
    <w:qFormat/>
    <w:rPr>
      <w:rFonts w:asciiTheme="majorHAnsi" w:hAnsiTheme="majorHAnsi" w:cs="Georgia"/>
      <w:b/>
      <w:bCs/>
      <w:color w:val="2C567A" w:themeColor="accent1"/>
      <w:sz w:val="28"/>
    </w:rPr>
  </w:style>
  <w:style w:type="paragraph" w:styleId="ListParagraph">
    <w:name w:val="List Paragraph"/>
    <w:basedOn w:val="BodyText"/>
    <w:uiPriority w:val="1"/>
    <w:semiHidden/>
    <w:qFormat/>
    <w:pPr>
      <w:numPr>
        <w:numId w:val="2"/>
      </w:numPr>
      <w:spacing w:after="120"/>
    </w:pPr>
    <w:rPr>
      <w:szCs w:val="24"/>
    </w:rPr>
  </w:style>
  <w:style w:type="paragraph" w:customStyle="1" w:styleId="TableParagraph">
    <w:name w:val="Table Paragraph"/>
    <w:basedOn w:val="Normal"/>
    <w:uiPriority w:val="1"/>
    <w:semiHidden/>
    <w:qFormat/>
    <w:rPr>
      <w:rFonts w:ascii="Times New Roman" w:hAnsi="Times New Roman"/>
      <w:sz w:val="24"/>
      <w:szCs w:val="24"/>
    </w:rPr>
  </w:style>
  <w:style w:type="character" w:customStyle="1" w:styleId="HeaderChar">
    <w:name w:val="Header Char"/>
    <w:basedOn w:val="DefaultParagraphFont"/>
    <w:link w:val="Header"/>
    <w:uiPriority w:val="99"/>
    <w:semiHidden/>
    <w:qFormat/>
    <w:rPr>
      <w:rFonts w:ascii="Georgia" w:hAnsi="Georgia" w:cs="Georgia"/>
      <w:sz w:val="22"/>
      <w:szCs w:val="22"/>
    </w:rPr>
  </w:style>
  <w:style w:type="character" w:customStyle="1" w:styleId="FooterChar">
    <w:name w:val="Footer Char"/>
    <w:basedOn w:val="DefaultParagraphFont"/>
    <w:link w:val="Footer"/>
    <w:uiPriority w:val="99"/>
    <w:semiHidden/>
    <w:qFormat/>
    <w:rPr>
      <w:rFonts w:ascii="Georgia" w:hAnsi="Georgia" w:cs="Georgia"/>
      <w:sz w:val="22"/>
      <w:szCs w:val="22"/>
    </w:rPr>
  </w:style>
  <w:style w:type="character" w:customStyle="1" w:styleId="TitleChar">
    <w:name w:val="Title Char"/>
    <w:basedOn w:val="DefaultParagraphFont"/>
    <w:link w:val="Title"/>
    <w:uiPriority w:val="10"/>
    <w:qFormat/>
    <w:rPr>
      <w:rFonts w:asciiTheme="majorHAnsi" w:hAnsiTheme="majorHAnsi" w:cs="Georgia"/>
      <w:b/>
      <w:bCs/>
      <w:color w:val="2C567A" w:themeColor="accent1"/>
      <w:sz w:val="48"/>
      <w:szCs w:val="42"/>
    </w:rPr>
  </w:style>
  <w:style w:type="paragraph" w:customStyle="1" w:styleId="Information">
    <w:name w:val="Information"/>
    <w:basedOn w:val="BodyText"/>
    <w:uiPriority w:val="1"/>
    <w:qFormat/>
    <w:pPr>
      <w:kinsoku w:val="0"/>
      <w:overflowPunct w:val="0"/>
      <w:spacing w:before="4"/>
    </w:pPr>
    <w:rPr>
      <w:color w:val="666666" w:themeColor="accent4"/>
      <w:szCs w:val="17"/>
    </w:rPr>
  </w:style>
  <w:style w:type="paragraph" w:customStyle="1" w:styleId="Dates">
    <w:name w:val="Dates"/>
    <w:basedOn w:val="BodyText"/>
    <w:qFormat/>
    <w:pPr>
      <w:kinsoku w:val="0"/>
      <w:overflowPunct w:val="0"/>
    </w:pPr>
    <w:rPr>
      <w:b/>
      <w:color w:val="000000" w:themeColor="text1"/>
      <w:sz w:val="18"/>
    </w:rPr>
  </w:style>
  <w:style w:type="character" w:styleId="PlaceholderText">
    <w:name w:val="Placeholder Text"/>
    <w:basedOn w:val="DefaultParagraphFont"/>
    <w:uiPriority w:val="99"/>
    <w:semiHidden/>
    <w:qFormat/>
    <w:rPr>
      <w:color w:val="808080"/>
    </w:rPr>
  </w:style>
  <w:style w:type="character" w:customStyle="1" w:styleId="DateChar">
    <w:name w:val="Date Char"/>
    <w:basedOn w:val="DefaultParagraphFont"/>
    <w:link w:val="Date"/>
    <w:uiPriority w:val="99"/>
    <w:qFormat/>
    <w:rPr>
      <w:rFonts w:asciiTheme="minorHAnsi" w:hAnsiTheme="minorHAnsi" w:cs="Georgia"/>
      <w:sz w:val="22"/>
      <w:szCs w:val="22"/>
    </w:rPr>
  </w:style>
  <w:style w:type="paragraph" w:styleId="NoSpacing">
    <w:name w:val="No Spacing"/>
    <w:uiPriority w:val="1"/>
    <w:qFormat/>
    <w:pPr>
      <w:widowControl w:val="0"/>
      <w:autoSpaceDE w:val="0"/>
      <w:autoSpaceDN w:val="0"/>
      <w:adjustRightInd w:val="0"/>
    </w:pPr>
    <w:rPr>
      <w:rFonts w:asciiTheme="minorHAnsi" w:eastAsia="Times New Roman" w:hAnsiTheme="minorHAnsi" w:cs="Georgia"/>
      <w:sz w:val="8"/>
      <w:szCs w:val="22"/>
      <w:lang w:val="en-US" w:eastAsia="en-US"/>
    </w:rPr>
  </w:style>
  <w:style w:type="character" w:customStyle="1" w:styleId="Heading2Char">
    <w:name w:val="Heading 2 Char"/>
    <w:basedOn w:val="DefaultParagraphFont"/>
    <w:link w:val="Heading2"/>
    <w:uiPriority w:val="9"/>
    <w:qFormat/>
    <w:rPr>
      <w:rFonts w:asciiTheme="majorHAnsi" w:hAnsiTheme="majorHAnsi" w:cs="Georgia"/>
      <w:b/>
      <w:bCs/>
      <w:color w:val="0072C7" w:themeColor="accent2"/>
      <w:sz w:val="24"/>
      <w:szCs w:val="20"/>
      <w:u w:val="single"/>
    </w:rPr>
  </w:style>
  <w:style w:type="paragraph" w:customStyle="1" w:styleId="Experience">
    <w:name w:val="Experience"/>
    <w:basedOn w:val="Normal"/>
    <w:qFormat/>
    <w:pPr>
      <w:widowControl/>
      <w:autoSpaceDE/>
      <w:autoSpaceDN/>
      <w:adjustRightInd/>
      <w:spacing w:after="200"/>
    </w:pPr>
    <w:rPr>
      <w:rFonts w:eastAsiaTheme="minorHAnsi" w:cstheme="minorBidi"/>
      <w:szCs w:val="24"/>
    </w:rPr>
  </w:style>
  <w:style w:type="paragraph" w:customStyle="1" w:styleId="SchoolName">
    <w:name w:val="School Name"/>
    <w:basedOn w:val="Normal"/>
    <w:uiPriority w:val="1"/>
    <w:qFormat/>
    <w:rPr>
      <w:rFonts w:cs="Calibri"/>
      <w:b/>
    </w:rPr>
  </w:style>
  <w:style w:type="character" w:customStyle="1" w:styleId="Vnbnnidung">
    <w:name w:val="Văn bản nội dung_"/>
    <w:basedOn w:val="DefaultParagraphFont"/>
    <w:link w:val="Vnbnnidung0"/>
    <w:rPr>
      <w:rFonts w:ascii="Segoe UI" w:eastAsia="Segoe UI" w:hAnsi="Segoe UI" w:cs="Segoe UI"/>
      <w:sz w:val="20"/>
      <w:szCs w:val="20"/>
    </w:rPr>
  </w:style>
  <w:style w:type="paragraph" w:customStyle="1" w:styleId="Vnbnnidung0">
    <w:name w:val="Văn bản nội dung"/>
    <w:basedOn w:val="Normal"/>
    <w:link w:val="Vnbnnidung"/>
    <w:pPr>
      <w:autoSpaceDE/>
      <w:autoSpaceDN/>
      <w:adjustRightInd/>
      <w:spacing w:line="271" w:lineRule="auto"/>
      <w:ind w:firstLine="400"/>
    </w:pPr>
    <w:rPr>
      <w:rFonts w:ascii="Segoe UI" w:eastAsia="Segoe UI" w:hAnsi="Segoe UI" w:cs="Segoe UI"/>
      <w:sz w:val="20"/>
      <w:szCs w:val="20"/>
    </w:rPr>
  </w:style>
  <w:style w:type="character" w:customStyle="1" w:styleId="Khc">
    <w:name w:val="Khác_"/>
    <w:basedOn w:val="DefaultParagraphFont"/>
    <w:link w:val="Khc0"/>
    <w:rPr>
      <w:rFonts w:ascii="Segoe UI" w:eastAsia="Segoe UI" w:hAnsi="Segoe UI" w:cs="Segoe UI"/>
      <w:sz w:val="20"/>
      <w:szCs w:val="20"/>
    </w:rPr>
  </w:style>
  <w:style w:type="paragraph" w:customStyle="1" w:styleId="Khc0">
    <w:name w:val="Khác"/>
    <w:basedOn w:val="Normal"/>
    <w:link w:val="Khc"/>
    <w:pPr>
      <w:autoSpaceDE/>
      <w:autoSpaceDN/>
      <w:adjustRightInd/>
      <w:spacing w:line="271" w:lineRule="auto"/>
      <w:ind w:firstLine="400"/>
    </w:pPr>
    <w:rPr>
      <w:rFonts w:ascii="Segoe UI" w:eastAsia="Segoe UI" w:hAnsi="Segoe UI" w:cs="Segoe UI"/>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SUS\AppData\Roaming\Microsoft\Templates\Blue%20spheres%20resume.dotx" TargetMode="External"/></Relationships>
</file>

<file path=word/theme/theme1.xml><?xml version="1.0" encoding="utf-8"?>
<a:theme xmlns:a="http://schemas.openxmlformats.org/drawingml/2006/main" name="StoneSet">
  <a:themeElements>
    <a:clrScheme name="Contoso v1">
      <a:dk1>
        <a:sysClr val="windowText" lastClr="000000"/>
      </a:dk1>
      <a:lt1>
        <a:sysClr val="window" lastClr="FFFFFF"/>
      </a:lt1>
      <a:dk2>
        <a:srgbClr val="44546A"/>
      </a:dk2>
      <a:lt2>
        <a:srgbClr val="E7E6E6"/>
      </a:lt2>
      <a:accent1>
        <a:srgbClr val="2C567A"/>
      </a:accent1>
      <a:accent2>
        <a:srgbClr val="0072C7"/>
      </a:accent2>
      <a:accent3>
        <a:srgbClr val="0D1D51"/>
      </a:accent3>
      <a:accent4>
        <a:srgbClr val="666666"/>
      </a:accent4>
      <a:accent5>
        <a:srgbClr val="3C76A6"/>
      </a:accent5>
      <a:accent6>
        <a:srgbClr val="1E44BC"/>
      </a:accent6>
      <a:hlink>
        <a:srgbClr val="0563C1"/>
      </a:hlink>
      <a:folHlink>
        <a:srgbClr val="954F72"/>
      </a:folHlink>
    </a:clrScheme>
    <a:fontScheme name="Contoso v1">
      <a:majorFont>
        <a:latin typeface="Corbel"/>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1" ma:contentTypeDescription="Create a new document." ma:contentTypeScope="" ma:versionID="1c2eb7a32e66fb6e4260f3771546a5e2">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04e1f6479c48b08974ba73b5ca973489"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MediaServiceKeyPoints xmlns="71af3243-3dd4-4a8d-8c0d-dd76da1f02a5" xsi:nil="true"/>
  </documentManagement>
</p:properties>
</file>

<file path=customXml/item4.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37FAE2FD-C3EB-4172-BC64-DC34688013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6377303-89CA-48CF-B410-2734A6C94E85}">
  <ds:schemaRefs>
    <ds:schemaRef ds:uri="http://schemas.microsoft.com/sharepoint/v3/contenttype/forms"/>
  </ds:schemaRefs>
</ds:datastoreItem>
</file>

<file path=customXml/itemProps3.xml><?xml version="1.0" encoding="utf-8"?>
<ds:datastoreItem xmlns:ds="http://schemas.openxmlformats.org/officeDocument/2006/customXml" ds:itemID="{4F8C0207-4C1F-41E3-A496-BDC896D6177F}">
  <ds:schemaRefs>
    <ds:schemaRef ds:uri="http://schemas.microsoft.com/office/2006/metadata/properties"/>
    <ds:schemaRef ds:uri="http://schemas.microsoft.com/office/infopath/2007/PartnerControls"/>
    <ds:schemaRef ds:uri="71af3243-3dd4-4a8d-8c0d-dd76da1f02a5"/>
  </ds:schemaRefs>
</ds:datastoreItem>
</file>

<file path=customXml/itemProps4.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Blue spheres resume</Template>
  <TotalTime>3</TotalTime>
  <Pages>1</Pages>
  <Words>278</Words>
  <Characters>1590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2021-10-09T15:42:00Z</dcterms:created>
  <dcterms:modified xsi:type="dcterms:W3CDTF">2023-02-17T18:10:00Z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y fmtid="{D5CDD505-2E9C-101B-9397-08002B2CF9AE}" pid="3" name="KSOProductBuildVer">
    <vt:lpwstr>1033-11.2.0.10382</vt:lpwstr>
  </property>
  <property fmtid="{D5CDD505-2E9C-101B-9397-08002B2CF9AE}" pid="4" name="ICV">
    <vt:lpwstr>5CD0D2CDD83A447B8F7E34B02E01316D</vt:lpwstr>
  </property>
</Properties>
</file>